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53D2" w14:textId="02DD61B1" w:rsidR="00E60C8D" w:rsidRDefault="00E60C8D" w:rsidP="00B029D2">
      <w:pPr>
        <w:pStyle w:val="CBHead1"/>
        <w:spacing w:after="260"/>
      </w:pPr>
      <w:r>
        <w:t>N</w:t>
      </w:r>
      <w:r w:rsidR="00E46761">
        <w:t>ew Embedded Associate Degree</w:t>
      </w:r>
      <w:r w:rsidR="00145EAA">
        <w:t xml:space="preserve"> Proposal Form</w:t>
      </w:r>
    </w:p>
    <w:p w14:paraId="04439D19" w14:textId="2CA364F7" w:rsidR="008925DA" w:rsidRPr="002C0798" w:rsidRDefault="008925DA" w:rsidP="008925DA">
      <w:pPr>
        <w:pStyle w:val="CBText"/>
        <w:rPr>
          <w:b/>
          <w:bCs w:val="0"/>
        </w:rPr>
      </w:pPr>
      <w:r w:rsidRPr="002C0798">
        <w:rPr>
          <w:b/>
          <w:bCs w:val="0"/>
          <w:color w:val="000000" w:themeColor="text1"/>
        </w:rPr>
        <w:t>Request Submitter Contact Information</w:t>
      </w:r>
    </w:p>
    <w:p w14:paraId="30EE8D3E" w14:textId="77777777" w:rsidR="008925DA" w:rsidRPr="002C0798" w:rsidRDefault="008925DA" w:rsidP="008925DA">
      <w:pPr>
        <w:pStyle w:val="CBText"/>
      </w:pPr>
      <w:r w:rsidRPr="002C0798">
        <w:rPr>
          <w:color w:val="000000" w:themeColor="text1"/>
        </w:rPr>
        <w:t>Name</w:t>
      </w:r>
      <w:r>
        <w:rPr>
          <w:color w:val="000000" w:themeColor="text1"/>
        </w:rPr>
        <w:t>:</w:t>
      </w:r>
    </w:p>
    <w:p w14:paraId="4AAD501A" w14:textId="77777777" w:rsidR="008925DA" w:rsidRPr="002C0798" w:rsidRDefault="008925DA" w:rsidP="008925DA">
      <w:pPr>
        <w:pStyle w:val="CBText"/>
      </w:pPr>
      <w:r w:rsidRPr="002C0798">
        <w:rPr>
          <w:color w:val="000000" w:themeColor="text1"/>
        </w:rPr>
        <w:t>Email</w:t>
      </w:r>
      <w:r>
        <w:rPr>
          <w:color w:val="000000" w:themeColor="text1"/>
        </w:rPr>
        <w:t>:</w:t>
      </w:r>
    </w:p>
    <w:p w14:paraId="739728DF" w14:textId="7F717A8E" w:rsidR="008925DA" w:rsidRPr="007466A1" w:rsidRDefault="008925DA" w:rsidP="00736E00">
      <w:pPr>
        <w:pStyle w:val="CBText"/>
      </w:pPr>
      <w:r w:rsidRPr="002C0798">
        <w:rPr>
          <w:color w:val="000000" w:themeColor="text1"/>
        </w:rPr>
        <w:t>Phone</w:t>
      </w:r>
      <w:r>
        <w:rPr>
          <w:color w:val="000000" w:themeColor="text1"/>
        </w:rPr>
        <w:t>:</w:t>
      </w:r>
    </w:p>
    <w:p w14:paraId="01945BA9" w14:textId="73CCE83A" w:rsidR="00DC5CCB" w:rsidRPr="00DC5CCB" w:rsidRDefault="00DC5CCB" w:rsidP="005A7112">
      <w:pPr>
        <w:pStyle w:val="CBText"/>
        <w:numPr>
          <w:ilvl w:val="0"/>
          <w:numId w:val="7"/>
        </w:numPr>
        <w:spacing w:before="240" w:line="360" w:lineRule="auto"/>
      </w:pPr>
      <w:r w:rsidRPr="00DC5CCB">
        <w:rPr>
          <w:color w:val="000000"/>
        </w:rPr>
        <w:t>Institution: </w:t>
      </w:r>
    </w:p>
    <w:p w14:paraId="338D151F" w14:textId="3DCDD6CD" w:rsidR="00DC5CCB" w:rsidRPr="00DC5CCB" w:rsidRDefault="00EC1D29" w:rsidP="00324281">
      <w:pPr>
        <w:pStyle w:val="CBText"/>
        <w:numPr>
          <w:ilvl w:val="0"/>
          <w:numId w:val="7"/>
        </w:numPr>
        <w:spacing w:line="360" w:lineRule="auto"/>
      </w:pPr>
      <w:r>
        <w:rPr>
          <w:color w:val="000000"/>
        </w:rPr>
        <w:t>Administrative Unit</w:t>
      </w:r>
      <w:r w:rsidR="00DC5CCB" w:rsidRPr="00DC5CCB">
        <w:rPr>
          <w:color w:val="000000"/>
        </w:rPr>
        <w:t>:</w:t>
      </w:r>
    </w:p>
    <w:p w14:paraId="4E31026B" w14:textId="7A59CEBE" w:rsidR="002320D9" w:rsidRPr="00C30A24" w:rsidRDefault="002320D9" w:rsidP="002320D9">
      <w:pPr>
        <w:pStyle w:val="CBText"/>
        <w:numPr>
          <w:ilvl w:val="0"/>
          <w:numId w:val="7"/>
        </w:numPr>
        <w:spacing w:line="360" w:lineRule="auto"/>
      </w:pPr>
      <w:r>
        <w:rPr>
          <w:color w:val="000000" w:themeColor="text1"/>
        </w:rPr>
        <w:t xml:space="preserve">Proposed </w:t>
      </w:r>
      <w:r w:rsidRPr="005E109A">
        <w:rPr>
          <w:color w:val="000000" w:themeColor="text1"/>
        </w:rPr>
        <w:t>CIP code</w:t>
      </w:r>
      <w:r w:rsidR="00E85DD9">
        <w:rPr>
          <w:color w:val="000000" w:themeColor="text1"/>
        </w:rPr>
        <w:t xml:space="preserve"> (</w:t>
      </w:r>
      <w:r w:rsidR="002F5A93">
        <w:rPr>
          <w:color w:val="000000" w:themeColor="text1"/>
        </w:rPr>
        <w:t>6-digit</w:t>
      </w:r>
      <w:r w:rsidR="00E85DD9">
        <w:rPr>
          <w:color w:val="000000" w:themeColor="text1"/>
        </w:rPr>
        <w:t>)</w:t>
      </w:r>
      <w:r w:rsidRPr="005E109A">
        <w:rPr>
          <w:color w:val="000000" w:themeColor="text1"/>
        </w:rPr>
        <w:t>: </w:t>
      </w:r>
    </w:p>
    <w:p w14:paraId="46701EFA" w14:textId="7026191E" w:rsidR="00DC5CCB" w:rsidRPr="00DC5CCB" w:rsidRDefault="006F3F25" w:rsidP="00324281">
      <w:pPr>
        <w:pStyle w:val="CBText"/>
        <w:numPr>
          <w:ilvl w:val="0"/>
          <w:numId w:val="7"/>
        </w:numPr>
        <w:spacing w:line="360" w:lineRule="auto"/>
      </w:pPr>
      <w:r>
        <w:rPr>
          <w:color w:val="000000"/>
        </w:rPr>
        <w:t xml:space="preserve">Proposed </w:t>
      </w:r>
      <w:r w:rsidR="004D01D4">
        <w:rPr>
          <w:color w:val="000000"/>
        </w:rPr>
        <w:t>d</w:t>
      </w:r>
      <w:r w:rsidR="00DC5CCB" w:rsidRPr="00DC5CCB">
        <w:rPr>
          <w:color w:val="000000"/>
        </w:rPr>
        <w:t xml:space="preserve">egree </w:t>
      </w:r>
      <w:r w:rsidR="004D01D4">
        <w:rPr>
          <w:color w:val="000000"/>
        </w:rPr>
        <w:t>t</w:t>
      </w:r>
      <w:r w:rsidR="007C1CA6">
        <w:rPr>
          <w:color w:val="000000"/>
        </w:rPr>
        <w:t xml:space="preserve">itle &amp; </w:t>
      </w:r>
      <w:r w:rsidR="004D01D4">
        <w:rPr>
          <w:color w:val="000000"/>
        </w:rPr>
        <w:t>d</w:t>
      </w:r>
      <w:r w:rsidR="00DC5CCB" w:rsidRPr="00DC5CCB">
        <w:rPr>
          <w:color w:val="000000"/>
        </w:rPr>
        <w:t>esignation (</w:t>
      </w:r>
      <w:r w:rsidR="00DC5CCB" w:rsidRPr="009A6363">
        <w:rPr>
          <w:i/>
          <w:iCs/>
          <w:color w:val="000000"/>
        </w:rPr>
        <w:t xml:space="preserve">e.g., </w:t>
      </w:r>
      <w:r w:rsidR="00652404" w:rsidRPr="009A6363">
        <w:rPr>
          <w:i/>
          <w:iCs/>
          <w:color w:val="000000"/>
        </w:rPr>
        <w:t>A</w:t>
      </w:r>
      <w:r w:rsidR="004904EA">
        <w:rPr>
          <w:i/>
          <w:iCs/>
          <w:color w:val="000000"/>
        </w:rPr>
        <w:t>ssociate of Science</w:t>
      </w:r>
      <w:r w:rsidR="007C1CA6" w:rsidRPr="009A6363">
        <w:rPr>
          <w:i/>
          <w:iCs/>
          <w:color w:val="000000"/>
        </w:rPr>
        <w:t xml:space="preserve"> in Biology</w:t>
      </w:r>
      <w:r w:rsidR="00DC5CCB" w:rsidRPr="00DC5CCB">
        <w:rPr>
          <w:color w:val="000000"/>
        </w:rPr>
        <w:t>)</w:t>
      </w:r>
      <w:r w:rsidR="00306204">
        <w:rPr>
          <w:color w:val="000000"/>
        </w:rPr>
        <w:t>:</w:t>
      </w:r>
    </w:p>
    <w:p w14:paraId="4B9A1ECD" w14:textId="2F900302" w:rsidR="00C30A24" w:rsidRPr="00C30A24" w:rsidRDefault="006F3F25" w:rsidP="0042788A">
      <w:pPr>
        <w:pStyle w:val="CBText"/>
        <w:numPr>
          <w:ilvl w:val="0"/>
          <w:numId w:val="7"/>
        </w:numPr>
        <w:spacing w:line="360" w:lineRule="auto"/>
      </w:pPr>
      <w:r>
        <w:rPr>
          <w:color w:val="000000" w:themeColor="text1"/>
        </w:rPr>
        <w:t xml:space="preserve">Existing bachelor's degree </w:t>
      </w:r>
      <w:r w:rsidR="00C30A24" w:rsidRPr="3580F111">
        <w:rPr>
          <w:color w:val="000000" w:themeColor="text1"/>
        </w:rPr>
        <w:t xml:space="preserve">CIP </w:t>
      </w:r>
      <w:r>
        <w:rPr>
          <w:color w:val="000000" w:themeColor="text1"/>
        </w:rPr>
        <w:t>code</w:t>
      </w:r>
      <w:r w:rsidR="00E85DD9">
        <w:rPr>
          <w:color w:val="000000" w:themeColor="text1"/>
        </w:rPr>
        <w:t xml:space="preserve"> (</w:t>
      </w:r>
      <w:r w:rsidR="002F5A93">
        <w:rPr>
          <w:color w:val="000000" w:themeColor="text1"/>
        </w:rPr>
        <w:t>6</w:t>
      </w:r>
      <w:r w:rsidR="00E85DD9">
        <w:rPr>
          <w:color w:val="000000" w:themeColor="text1"/>
        </w:rPr>
        <w:t>-digit)</w:t>
      </w:r>
      <w:r w:rsidR="00C30A24" w:rsidRPr="3580F111">
        <w:rPr>
          <w:color w:val="000000" w:themeColor="text1"/>
        </w:rPr>
        <w:t>: </w:t>
      </w:r>
    </w:p>
    <w:p w14:paraId="197E73EC" w14:textId="32E9C398" w:rsidR="00C30A24" w:rsidRPr="000D6267" w:rsidRDefault="006F3F25" w:rsidP="0042788A">
      <w:pPr>
        <w:pStyle w:val="CBText"/>
        <w:numPr>
          <w:ilvl w:val="0"/>
          <w:numId w:val="7"/>
        </w:numPr>
        <w:spacing w:line="360" w:lineRule="auto"/>
      </w:pPr>
      <w:r>
        <w:t>Existing bachelor's degree t</w:t>
      </w:r>
      <w:r w:rsidR="00C30A24">
        <w:t>itle</w:t>
      </w:r>
      <w:r w:rsidR="00652404">
        <w:t xml:space="preserve"> &amp; designatio</w:t>
      </w:r>
      <w:r>
        <w:t>n</w:t>
      </w:r>
      <w:r w:rsidR="00C30A24">
        <w:t>:</w:t>
      </w:r>
    </w:p>
    <w:p w14:paraId="740B3413" w14:textId="099E2467" w:rsidR="0042788A" w:rsidRPr="0042788A" w:rsidRDefault="00C30A24" w:rsidP="0042788A">
      <w:pPr>
        <w:pStyle w:val="CBText"/>
        <w:numPr>
          <w:ilvl w:val="0"/>
          <w:numId w:val="7"/>
        </w:numPr>
        <w:rPr>
          <w:color w:val="000000" w:themeColor="text1"/>
        </w:rPr>
      </w:pPr>
      <w:r w:rsidRPr="3580F111">
        <w:rPr>
          <w:color w:val="000000" w:themeColor="text1"/>
        </w:rPr>
        <w:t>Please provide a link</w:t>
      </w:r>
      <w:r>
        <w:rPr>
          <w:color w:val="000000" w:themeColor="text1"/>
        </w:rPr>
        <w:t xml:space="preserve"> </w:t>
      </w:r>
      <w:r w:rsidRPr="3580F111">
        <w:rPr>
          <w:color w:val="000000" w:themeColor="text1"/>
        </w:rPr>
        <w:t xml:space="preserve">to the </w:t>
      </w:r>
      <w:r w:rsidR="004D01D4">
        <w:rPr>
          <w:color w:val="000000" w:themeColor="text1"/>
        </w:rPr>
        <w:t xml:space="preserve">full curriculum for the </w:t>
      </w:r>
      <w:r w:rsidRPr="3580F111">
        <w:rPr>
          <w:color w:val="000000" w:themeColor="text1"/>
        </w:rPr>
        <w:t xml:space="preserve">existing bachelor's degree in which the proposed </w:t>
      </w:r>
      <w:r w:rsidR="002320D9">
        <w:rPr>
          <w:color w:val="000000" w:themeColor="text1"/>
        </w:rPr>
        <w:t xml:space="preserve">associate </w:t>
      </w:r>
      <w:r w:rsidRPr="3580F111">
        <w:rPr>
          <w:color w:val="000000" w:themeColor="text1"/>
        </w:rPr>
        <w:t>degree will be embedded. If no link is available, please attach documentation of the full curriculum to your request. </w:t>
      </w:r>
    </w:p>
    <w:p w14:paraId="0740373F" w14:textId="1904C4F0" w:rsidR="00544752" w:rsidRPr="001F48D1" w:rsidRDefault="00DC5CCB" w:rsidP="008925DA">
      <w:pPr>
        <w:pStyle w:val="CBText"/>
        <w:numPr>
          <w:ilvl w:val="0"/>
          <w:numId w:val="7"/>
        </w:numPr>
        <w:spacing w:before="240"/>
      </w:pPr>
      <w:r w:rsidRPr="005E109A">
        <w:rPr>
          <w:color w:val="000000" w:themeColor="text1"/>
        </w:rPr>
        <w:t xml:space="preserve">Please </w:t>
      </w:r>
      <w:r w:rsidR="00924235">
        <w:rPr>
          <w:color w:val="000000" w:themeColor="text1"/>
        </w:rPr>
        <w:t>complete the table of</w:t>
      </w:r>
      <w:r w:rsidRPr="005E109A">
        <w:rPr>
          <w:color w:val="000000" w:themeColor="text1"/>
        </w:rPr>
        <w:t xml:space="preserve"> </w:t>
      </w:r>
      <w:r w:rsidR="00A61A78">
        <w:rPr>
          <w:color w:val="000000" w:themeColor="text1"/>
        </w:rPr>
        <w:t xml:space="preserve">curricular degree requirements below. </w:t>
      </w:r>
      <w:r w:rsidR="00E60C8D">
        <w:rPr>
          <w:color w:val="000000" w:themeColor="text1"/>
        </w:rPr>
        <w:t>For required and elective courses, add rows to the table as needed.</w:t>
      </w:r>
    </w:p>
    <w:p w14:paraId="641D3FC1" w14:textId="4971F20F" w:rsidR="00010740" w:rsidRDefault="001F48D1" w:rsidP="00E60C8D">
      <w:pPr>
        <w:pStyle w:val="CBText"/>
        <w:spacing w:before="240"/>
        <w:ind w:left="360"/>
        <w:rPr>
          <w:i/>
          <w:iCs/>
          <w:color w:val="000000" w:themeColor="text1"/>
        </w:rPr>
      </w:pPr>
      <w:r w:rsidRPr="00926F87">
        <w:rPr>
          <w:i/>
          <w:iCs/>
          <w:color w:val="000000" w:themeColor="text1"/>
        </w:rPr>
        <w:t xml:space="preserve">Note: </w:t>
      </w:r>
      <w:r w:rsidR="00926F87" w:rsidRPr="00926F87">
        <w:rPr>
          <w:i/>
          <w:iCs/>
          <w:color w:val="000000" w:themeColor="text1"/>
        </w:rPr>
        <w:t>While embedded associate</w:t>
      </w:r>
      <w:r w:rsidR="00C70001">
        <w:rPr>
          <w:i/>
          <w:iCs/>
          <w:color w:val="000000" w:themeColor="text1"/>
        </w:rPr>
        <w:t xml:space="preserve"> degrees</w:t>
      </w:r>
      <w:r w:rsidR="00926F87" w:rsidRPr="00926F87">
        <w:rPr>
          <w:i/>
          <w:iCs/>
          <w:color w:val="000000" w:themeColor="text1"/>
        </w:rPr>
        <w:t xml:space="preserve"> are not required to contain the full core curriculum, a</w:t>
      </w:r>
      <w:r w:rsidRPr="00926F87">
        <w:rPr>
          <w:i/>
          <w:iCs/>
          <w:color w:val="000000" w:themeColor="text1"/>
        </w:rPr>
        <w:t xml:space="preserve">ll </w:t>
      </w:r>
      <w:r w:rsidR="00B13751">
        <w:rPr>
          <w:i/>
          <w:iCs/>
          <w:color w:val="000000" w:themeColor="text1"/>
        </w:rPr>
        <w:t xml:space="preserve">academic </w:t>
      </w:r>
      <w:r w:rsidRPr="00926F87">
        <w:rPr>
          <w:i/>
          <w:iCs/>
          <w:color w:val="000000" w:themeColor="text1"/>
        </w:rPr>
        <w:t>degree programs</w:t>
      </w:r>
      <w:r w:rsidR="00926F87">
        <w:rPr>
          <w:i/>
          <w:iCs/>
          <w:color w:val="000000" w:themeColor="text1"/>
        </w:rPr>
        <w:t xml:space="preserve"> </w:t>
      </w:r>
      <w:r w:rsidR="00916595">
        <w:rPr>
          <w:i/>
          <w:iCs/>
          <w:color w:val="000000" w:themeColor="text1"/>
        </w:rPr>
        <w:t>i</w:t>
      </w:r>
      <w:r w:rsidR="00926F87">
        <w:rPr>
          <w:i/>
          <w:iCs/>
          <w:color w:val="000000" w:themeColor="text1"/>
        </w:rPr>
        <w:t>n Texas</w:t>
      </w:r>
      <w:r w:rsidRPr="00926F87">
        <w:rPr>
          <w:i/>
          <w:iCs/>
          <w:color w:val="000000" w:themeColor="text1"/>
        </w:rPr>
        <w:t xml:space="preserve"> are required to have </w:t>
      </w:r>
      <w:r w:rsidR="00B13751">
        <w:rPr>
          <w:i/>
          <w:iCs/>
          <w:color w:val="000000" w:themeColor="text1"/>
        </w:rPr>
        <w:t>6 SCH in</w:t>
      </w:r>
      <w:r w:rsidR="00117087" w:rsidRPr="00926F87">
        <w:rPr>
          <w:i/>
          <w:iCs/>
          <w:color w:val="000000" w:themeColor="text1"/>
        </w:rPr>
        <w:t xml:space="preserve"> </w:t>
      </w:r>
      <w:r w:rsidR="00B13751">
        <w:rPr>
          <w:i/>
          <w:iCs/>
          <w:color w:val="000000" w:themeColor="text1"/>
        </w:rPr>
        <w:t>G</w:t>
      </w:r>
      <w:r w:rsidR="00852CA9" w:rsidRPr="00926F87">
        <w:rPr>
          <w:i/>
          <w:iCs/>
          <w:color w:val="000000" w:themeColor="text1"/>
        </w:rPr>
        <w:t xml:space="preserve">overnment or </w:t>
      </w:r>
      <w:r w:rsidR="00B13751">
        <w:rPr>
          <w:i/>
          <w:iCs/>
          <w:color w:val="000000" w:themeColor="text1"/>
        </w:rPr>
        <w:t>P</w:t>
      </w:r>
      <w:r w:rsidR="00852CA9" w:rsidRPr="00926F87">
        <w:rPr>
          <w:i/>
          <w:iCs/>
          <w:color w:val="000000" w:themeColor="text1"/>
        </w:rPr>
        <w:t xml:space="preserve">olitical </w:t>
      </w:r>
      <w:r w:rsidR="00B13751">
        <w:rPr>
          <w:i/>
          <w:iCs/>
          <w:color w:val="000000" w:themeColor="text1"/>
        </w:rPr>
        <w:t>S</w:t>
      </w:r>
      <w:r w:rsidR="00852CA9" w:rsidRPr="00926F87">
        <w:rPr>
          <w:i/>
          <w:iCs/>
          <w:color w:val="000000" w:themeColor="text1"/>
        </w:rPr>
        <w:t>cience</w:t>
      </w:r>
      <w:r w:rsidR="00D14525">
        <w:rPr>
          <w:i/>
          <w:iCs/>
          <w:color w:val="000000" w:themeColor="text1"/>
        </w:rPr>
        <w:t xml:space="preserve"> and</w:t>
      </w:r>
      <w:r w:rsidR="00852CA9" w:rsidRPr="00926F87">
        <w:rPr>
          <w:i/>
          <w:iCs/>
          <w:color w:val="000000" w:themeColor="text1"/>
        </w:rPr>
        <w:t xml:space="preserve"> </w:t>
      </w:r>
      <w:r w:rsidR="00F23FE9" w:rsidRPr="00926F87">
        <w:rPr>
          <w:i/>
          <w:iCs/>
          <w:color w:val="000000" w:themeColor="text1"/>
        </w:rPr>
        <w:t>6 SCH</w:t>
      </w:r>
      <w:r w:rsidR="0032039D" w:rsidRPr="00926F87">
        <w:rPr>
          <w:i/>
          <w:iCs/>
          <w:color w:val="000000" w:themeColor="text1"/>
        </w:rPr>
        <w:t xml:space="preserve"> </w:t>
      </w:r>
      <w:r w:rsidR="009A6363">
        <w:rPr>
          <w:i/>
          <w:iCs/>
          <w:color w:val="000000" w:themeColor="text1"/>
        </w:rPr>
        <w:t>i</w:t>
      </w:r>
      <w:r w:rsidR="0032039D" w:rsidRPr="00926F87">
        <w:rPr>
          <w:i/>
          <w:iCs/>
          <w:color w:val="000000" w:themeColor="text1"/>
        </w:rPr>
        <w:t>n American History</w:t>
      </w:r>
      <w:r w:rsidR="00C57B74">
        <w:rPr>
          <w:i/>
          <w:iCs/>
          <w:color w:val="000000" w:themeColor="text1"/>
        </w:rPr>
        <w:t>.</w:t>
      </w:r>
      <w:r w:rsidR="0032039D" w:rsidRPr="00926F87">
        <w:rPr>
          <w:i/>
          <w:iCs/>
          <w:color w:val="000000" w:themeColor="text1"/>
        </w:rPr>
        <w:t xml:space="preserve"> Embedded associate degrees must also meet </w:t>
      </w:r>
      <w:r w:rsidR="00FD3BD9" w:rsidRPr="00926F87">
        <w:rPr>
          <w:i/>
          <w:iCs/>
          <w:color w:val="000000" w:themeColor="text1"/>
        </w:rPr>
        <w:t xml:space="preserve">associate degree general education </w:t>
      </w:r>
      <w:r w:rsidR="00A51CCD">
        <w:rPr>
          <w:i/>
          <w:iCs/>
          <w:color w:val="000000" w:themeColor="text1"/>
        </w:rPr>
        <w:t xml:space="preserve">accreditation </w:t>
      </w:r>
      <w:r w:rsidR="00FD3BD9" w:rsidRPr="00926F87">
        <w:rPr>
          <w:i/>
          <w:iCs/>
          <w:color w:val="000000" w:themeColor="text1"/>
        </w:rPr>
        <w:t xml:space="preserve">requirements. </w:t>
      </w:r>
    </w:p>
    <w:p w14:paraId="140FD0D9" w14:textId="77777777" w:rsidR="009A6363" w:rsidRPr="003621D1" w:rsidRDefault="009A6363" w:rsidP="003621D1">
      <w:pPr>
        <w:pStyle w:val="CBText"/>
        <w:spacing w:after="0"/>
        <w:ind w:left="360"/>
        <w:rPr>
          <w:color w:val="000000" w:themeColor="text1"/>
        </w:rPr>
      </w:pPr>
    </w:p>
    <w:tbl>
      <w:tblPr>
        <w:tblStyle w:val="ListTable3-Ac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5"/>
        <w:gridCol w:w="1260"/>
      </w:tblGrid>
      <w:tr w:rsidR="00043CC8" w14:paraId="5D30FF29" w14:textId="1610E8E6" w:rsidTr="00C32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45" w:type="dxa"/>
            <w:vAlign w:val="center"/>
          </w:tcPr>
          <w:p w14:paraId="59769E94" w14:textId="532C9235" w:rsidR="00043CC8" w:rsidRDefault="00010740" w:rsidP="00CA1E15">
            <w:pPr>
              <w:pStyle w:val="CBText"/>
            </w:pPr>
            <w:r>
              <w:t>Degree Requirements</w:t>
            </w:r>
          </w:p>
        </w:tc>
        <w:tc>
          <w:tcPr>
            <w:tcW w:w="1260" w:type="dxa"/>
            <w:vAlign w:val="center"/>
          </w:tcPr>
          <w:p w14:paraId="36AE70FA" w14:textId="3C9C71D3" w:rsidR="00043CC8" w:rsidRDefault="00043CC8" w:rsidP="00C3230C">
            <w:pPr>
              <w:pStyle w:val="CB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</w:t>
            </w:r>
          </w:p>
        </w:tc>
      </w:tr>
      <w:tr w:rsidR="00010740" w14:paraId="7AFEB3E8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DAEEF3" w:themeFill="accent5" w:themeFillTint="33"/>
            <w:vAlign w:val="center"/>
          </w:tcPr>
          <w:p w14:paraId="5B6FACF8" w14:textId="1D25052D" w:rsidR="00010740" w:rsidRPr="00C57B74" w:rsidRDefault="00010740" w:rsidP="00CA1E15">
            <w:pPr>
              <w:pStyle w:val="CBText"/>
            </w:pPr>
            <w:r>
              <w:t>Required Core Curriculum</w:t>
            </w:r>
            <w:r w:rsidR="00E60C8D">
              <w:t xml:space="preserve"> (list </w:t>
            </w:r>
            <w:r w:rsidR="00924235">
              <w:t xml:space="preserve">only </w:t>
            </w:r>
            <w:r w:rsidR="00E60C8D">
              <w:t>SCH</w:t>
            </w:r>
            <w:r w:rsidR="00924235">
              <w:t xml:space="preserve"> </w:t>
            </w:r>
            <w:r w:rsidR="003621D1">
              <w:t xml:space="preserve">for </w:t>
            </w:r>
            <w:r w:rsidR="00924235">
              <w:t>each component</w:t>
            </w:r>
            <w:r w:rsidR="00E60C8D">
              <w:t>)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664B8A1F" w14:textId="77777777" w:rsidR="00010740" w:rsidRPr="00C57B74" w:rsidRDefault="00010740" w:rsidP="00CA1E15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4C36" w14:paraId="7F3C0B21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4BA0056B" w14:textId="3DB56C88" w:rsidR="001F4C36" w:rsidRPr="00C57B74" w:rsidRDefault="001F4C36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Communication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FCBF19" w14:textId="77777777" w:rsidR="001F4C36" w:rsidRPr="00C57B74" w:rsidRDefault="001F4C36" w:rsidP="00CA1E15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4C36" w14:paraId="47B0DCB3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0034003F" w14:textId="617BCB6C" w:rsidR="001F4C36" w:rsidRPr="00C57B74" w:rsidRDefault="003F6C70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Mathematics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FA202A" w14:textId="77777777" w:rsidR="001F4C36" w:rsidRPr="00C57B74" w:rsidRDefault="001F4C36" w:rsidP="00CA1E15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4C36" w14:paraId="13B7929D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00BCD510" w14:textId="51C7398A" w:rsidR="001F4C36" w:rsidRPr="00C57B74" w:rsidRDefault="003F6C70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Life &amp; Physical Sciences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466C59" w14:textId="77777777" w:rsidR="001F4C36" w:rsidRPr="00C57B74" w:rsidRDefault="001F4C36" w:rsidP="00CA1E15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4C36" w14:paraId="418AB9C0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04804EC8" w14:textId="0B24AD60" w:rsidR="001F4C36" w:rsidRPr="00C57B74" w:rsidRDefault="00EB0E0F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Creative Arts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5AF58B" w14:textId="77777777" w:rsidR="001F4C36" w:rsidRPr="00C57B74" w:rsidRDefault="001F4C36" w:rsidP="00CA1E15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4C36" w14:paraId="38F03BEA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4D2F6477" w14:textId="3FC37B85" w:rsidR="001F4C36" w:rsidRPr="00C57B74" w:rsidRDefault="002F51FC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lastRenderedPageBreak/>
              <w:t>American History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2E1534" w14:textId="71711513" w:rsidR="001F4C36" w:rsidRPr="00C57B74" w:rsidRDefault="00624ED8" w:rsidP="00CA1E15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1F4C36" w14:paraId="366CA5D7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7337598B" w14:textId="09795D5C" w:rsidR="001F4C36" w:rsidRPr="00C57B74" w:rsidRDefault="002F51FC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Government &amp; Political Science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732C06" w14:textId="1A426D72" w:rsidR="001F4C36" w:rsidRPr="00C57B74" w:rsidRDefault="00624ED8" w:rsidP="00CA1E15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2F51FC" w14:paraId="1C85CF90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55F86EEB" w14:textId="7225DC36" w:rsidR="002F51FC" w:rsidRPr="00C57B74" w:rsidRDefault="004632DF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Social &amp; Behavioral Sciences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C41C7E" w14:textId="77777777" w:rsidR="002F51FC" w:rsidRPr="00C57B74" w:rsidRDefault="002F51FC" w:rsidP="00CA1E15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1FC" w14:paraId="1C5BD984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3D5EAC27" w14:textId="56729CC1" w:rsidR="002F51FC" w:rsidRPr="00C57B74" w:rsidRDefault="00FE67AF" w:rsidP="00CA1E15">
            <w:pPr>
              <w:pStyle w:val="CBText"/>
              <w:rPr>
                <w:b w:val="0"/>
                <w:bCs/>
              </w:rPr>
            </w:pPr>
            <w:r w:rsidRPr="00C57B74">
              <w:rPr>
                <w:b w:val="0"/>
                <w:bCs/>
              </w:rPr>
              <w:t>Component Area Option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FF1880" w14:textId="77777777" w:rsidR="002F51FC" w:rsidRPr="00C57B74" w:rsidRDefault="002F51FC" w:rsidP="00CA1E15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3CC8" w14:paraId="7C5365A8" w14:textId="5B1B50E5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DAEEF3" w:themeFill="accent5" w:themeFillTint="33"/>
            <w:vAlign w:val="center"/>
          </w:tcPr>
          <w:p w14:paraId="29A9044B" w14:textId="0C78891D" w:rsidR="00043CC8" w:rsidRDefault="003E5FD4" w:rsidP="00CA1E15">
            <w:pPr>
              <w:pStyle w:val="CBText"/>
            </w:pPr>
            <w:r>
              <w:t>Required Courses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54167355" w14:textId="77777777" w:rsidR="00043CC8" w:rsidRDefault="00043CC8" w:rsidP="00CA1E15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FD4" w14:paraId="731EC6DC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5975DBC6" w14:textId="16505F5F" w:rsidR="003E5FD4" w:rsidRDefault="003E5FD4" w:rsidP="003E5FD4">
            <w:pPr>
              <w:pStyle w:val="CBText"/>
            </w:pPr>
            <w:r w:rsidRPr="001D575F">
              <w:rPr>
                <w:b w:val="0"/>
                <w:bCs/>
              </w:rPr>
              <w:t>Course A (</w:t>
            </w:r>
            <w:proofErr w:type="gramStart"/>
            <w:r w:rsidRPr="001D575F">
              <w:rPr>
                <w:b w:val="0"/>
                <w:bCs/>
                <w:i/>
                <w:iCs/>
              </w:rPr>
              <w:t>e.g.</w:t>
            </w:r>
            <w:proofErr w:type="gramEnd"/>
            <w:r w:rsidRPr="001D575F">
              <w:rPr>
                <w:b w:val="0"/>
                <w:bCs/>
                <w:i/>
                <w:iCs/>
              </w:rPr>
              <w:t xml:space="preserve"> CHEM 101 – Introduction to Chemistry)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7D331E" w14:textId="77777777" w:rsidR="003E5FD4" w:rsidRDefault="003E5FD4" w:rsidP="003E5FD4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5FD4" w14:paraId="3CF62856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3267FECA" w14:textId="24679023" w:rsidR="003E5FD4" w:rsidRDefault="003E5FD4" w:rsidP="003E5FD4">
            <w:pPr>
              <w:pStyle w:val="CBText"/>
            </w:pPr>
            <w:r w:rsidRPr="001D575F">
              <w:rPr>
                <w:b w:val="0"/>
                <w:bCs/>
              </w:rPr>
              <w:t>Course B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A66825" w14:textId="77777777" w:rsidR="003E5FD4" w:rsidRDefault="003E5FD4" w:rsidP="003E5FD4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FD4" w14:paraId="7B1780D5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3307B0A0" w14:textId="34115346" w:rsidR="003E5FD4" w:rsidRDefault="003E5FD4" w:rsidP="003E5FD4">
            <w:pPr>
              <w:pStyle w:val="CBText"/>
            </w:pPr>
            <w:r w:rsidRPr="001D575F">
              <w:rPr>
                <w:b w:val="0"/>
                <w:bCs/>
              </w:rPr>
              <w:t>Course C, etc.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0FB820" w14:textId="77777777" w:rsidR="003E5FD4" w:rsidRDefault="003E5FD4" w:rsidP="003E5FD4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5FD4" w14:paraId="4D66932A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DAEEF3" w:themeFill="accent5" w:themeFillTint="33"/>
            <w:vAlign w:val="center"/>
          </w:tcPr>
          <w:p w14:paraId="29299FEC" w14:textId="0CCE7F16" w:rsidR="003E5FD4" w:rsidRDefault="003E5FD4" w:rsidP="003E5FD4">
            <w:pPr>
              <w:pStyle w:val="CBText"/>
            </w:pPr>
            <w:r>
              <w:t>Elective Courses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3CE8E359" w14:textId="77777777" w:rsidR="003E5FD4" w:rsidRDefault="003E5FD4" w:rsidP="003E5FD4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FD4" w14:paraId="74753978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7328972F" w14:textId="68EE2B62" w:rsidR="003E5FD4" w:rsidRDefault="003E5FD4" w:rsidP="003E5FD4">
            <w:pPr>
              <w:pStyle w:val="CBText"/>
            </w:pPr>
            <w:r w:rsidRPr="001D575F">
              <w:rPr>
                <w:b w:val="0"/>
                <w:bCs/>
              </w:rPr>
              <w:t>Course 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73CD99C" w14:textId="77777777" w:rsidR="003E5FD4" w:rsidRDefault="003E5FD4" w:rsidP="003E5FD4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5FD4" w14:paraId="22C69C79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502A9DEA" w14:textId="140337E1" w:rsidR="003E5FD4" w:rsidRDefault="003E5FD4" w:rsidP="003E5FD4">
            <w:pPr>
              <w:pStyle w:val="CBText"/>
            </w:pPr>
            <w:r w:rsidRPr="001D575F">
              <w:rPr>
                <w:b w:val="0"/>
                <w:bCs/>
              </w:rPr>
              <w:t>Course B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F8F473" w14:textId="77777777" w:rsidR="003E5FD4" w:rsidRDefault="003E5FD4" w:rsidP="003E5FD4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5FD4" w14:paraId="43A629AC" w14:textId="77777777" w:rsidTr="00C32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auto"/>
            <w:vAlign w:val="center"/>
          </w:tcPr>
          <w:p w14:paraId="27566CD0" w14:textId="5A836E15" w:rsidR="003E5FD4" w:rsidRDefault="003E5FD4" w:rsidP="003E5FD4">
            <w:pPr>
              <w:pStyle w:val="CBText"/>
            </w:pPr>
            <w:r w:rsidRPr="001D575F">
              <w:rPr>
                <w:b w:val="0"/>
                <w:bCs/>
              </w:rPr>
              <w:t xml:space="preserve">Course </w:t>
            </w:r>
            <w:r>
              <w:rPr>
                <w:b w:val="0"/>
                <w:bCs/>
              </w:rPr>
              <w:t>C, etc.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992827" w14:textId="77777777" w:rsidR="003E5FD4" w:rsidRDefault="003E5FD4" w:rsidP="003E5FD4">
            <w:pPr>
              <w:pStyle w:val="CB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5FD4" w14:paraId="1E67A170" w14:textId="77777777" w:rsidTr="00C323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5" w:type="dxa"/>
            <w:shd w:val="clear" w:color="auto" w:fill="DAEEF3" w:themeFill="accent5" w:themeFillTint="33"/>
            <w:vAlign w:val="center"/>
          </w:tcPr>
          <w:p w14:paraId="58998C97" w14:textId="1573C278" w:rsidR="003E5FD4" w:rsidRDefault="003E5FD4" w:rsidP="003E5FD4">
            <w:pPr>
              <w:pStyle w:val="CBText"/>
            </w:pPr>
            <w:r w:rsidRPr="00CA1E15">
              <w:t xml:space="preserve">Total </w:t>
            </w:r>
            <w:r w:rsidR="00652404">
              <w:t xml:space="preserve">Degree </w:t>
            </w:r>
            <w:r w:rsidRPr="00CA1E15">
              <w:t>SCH</w:t>
            </w:r>
            <w:r w:rsidR="00AC03E4">
              <w:t xml:space="preserve"> Required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15B36648" w14:textId="77777777" w:rsidR="003E5FD4" w:rsidRDefault="003E5FD4" w:rsidP="003E5FD4">
            <w:pPr>
              <w:pStyle w:val="CB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19C6D4" w14:textId="77777777" w:rsidR="00652404" w:rsidRDefault="00652404" w:rsidP="00E90628">
      <w:pPr>
        <w:pStyle w:val="CBText"/>
        <w:rPr>
          <w:b/>
          <w:bCs w:val="0"/>
          <w:color w:val="007DA4"/>
          <w:sz w:val="24"/>
          <w:szCs w:val="28"/>
        </w:rPr>
      </w:pPr>
    </w:p>
    <w:p w14:paraId="319DE964" w14:textId="175116FD" w:rsidR="003B0153" w:rsidRDefault="008925DA" w:rsidP="00E90628">
      <w:pPr>
        <w:pStyle w:val="CBText"/>
        <w:rPr>
          <w:color w:val="000000" w:themeColor="text1"/>
        </w:rPr>
      </w:pPr>
      <w:r>
        <w:rPr>
          <w:color w:val="000000" w:themeColor="text1"/>
        </w:rPr>
        <w:t xml:space="preserve">9) </w:t>
      </w:r>
      <w:r w:rsidR="00544752">
        <w:rPr>
          <w:color w:val="000000" w:themeColor="text1"/>
        </w:rPr>
        <w:t xml:space="preserve">If the SCH required for the new degree </w:t>
      </w:r>
      <w:r w:rsidR="002A00DA">
        <w:rPr>
          <w:color w:val="000000" w:themeColor="text1"/>
        </w:rPr>
        <w:t>i</w:t>
      </w:r>
      <w:r w:rsidR="00544752">
        <w:rPr>
          <w:color w:val="000000" w:themeColor="text1"/>
        </w:rPr>
        <w:t>s over 60 SCH, please provide a rationale.</w:t>
      </w:r>
    </w:p>
    <w:p w14:paraId="1CEB9997" w14:textId="77777777" w:rsidR="003B0153" w:rsidRDefault="003B0153">
      <w:pPr>
        <w:rPr>
          <w:rFonts w:ascii="Overpass" w:eastAsia="Calibri" w:hAnsi="Overpass" w:cs="Tahoma"/>
          <w:bCs/>
          <w:color w:val="000000" w:themeColor="text1"/>
          <w:szCs w:val="22"/>
        </w:rPr>
      </w:pPr>
      <w:r>
        <w:rPr>
          <w:color w:val="000000" w:themeColor="text1"/>
        </w:rPr>
        <w:br w:type="page"/>
      </w:r>
    </w:p>
    <w:p w14:paraId="0A35BAB6" w14:textId="73ECA2E0" w:rsidR="003B0153" w:rsidRPr="008925DA" w:rsidRDefault="003B0153" w:rsidP="00E90628">
      <w:pPr>
        <w:pStyle w:val="CBText"/>
        <w:rPr>
          <w:color w:val="000000" w:themeColor="text1"/>
        </w:rPr>
      </w:pPr>
      <w:r>
        <w:rPr>
          <w:color w:val="000000" w:themeColor="text1"/>
        </w:rPr>
        <w:lastRenderedPageBreak/>
        <w:t>10) Certification</w:t>
      </w:r>
    </w:p>
    <w:p w14:paraId="29AA343A" w14:textId="0CFF3E6C" w:rsidR="00DC5CCB" w:rsidRPr="002C0798" w:rsidRDefault="00DC5CCB" w:rsidP="002A00DA">
      <w:pPr>
        <w:pStyle w:val="CBText"/>
      </w:pPr>
    </w:p>
    <w:p w14:paraId="04DB57BA" w14:textId="41A5D5FE" w:rsidR="00E26F81" w:rsidRPr="0042517D" w:rsidRDefault="00570E8F" w:rsidP="00A75E5B">
      <w:pPr>
        <w:pStyle w:val="CBHead2"/>
        <w:rPr>
          <w:rStyle w:val="normaltextrun"/>
        </w:rPr>
      </w:pPr>
      <w:r w:rsidRPr="0042517D">
        <w:rPr>
          <w:rStyle w:val="normaltextrun"/>
        </w:rPr>
        <w:t>Chief Academic Officer</w:t>
      </w:r>
      <w:r w:rsidR="002A00DA">
        <w:rPr>
          <w:rStyle w:val="normaltextrun"/>
        </w:rPr>
        <w:t xml:space="preserve"> (CAO)</w:t>
      </w:r>
      <w:r w:rsidRPr="0042517D">
        <w:rPr>
          <w:rStyle w:val="normaltextrun"/>
        </w:rPr>
        <w:t xml:space="preserve"> Certification</w:t>
      </w:r>
      <w:r w:rsidR="00506E76">
        <w:rPr>
          <w:rStyle w:val="normaltextrun"/>
        </w:rPr>
        <w:t>:</w:t>
      </w:r>
    </w:p>
    <w:p w14:paraId="03CCB73B" w14:textId="46FD16A9" w:rsidR="003B0153" w:rsidRDefault="003B0153" w:rsidP="3580F111">
      <w:pPr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</w:pPr>
      <w:r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I certify that all information provided in this form is </w:t>
      </w:r>
      <w:r w:rsidR="002F5A93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>true, accurate</w:t>
      </w:r>
      <w:r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 and complete.</w:t>
      </w:r>
    </w:p>
    <w:p w14:paraId="0B547307" w14:textId="77777777" w:rsidR="003B0153" w:rsidRDefault="003B0153" w:rsidP="3580F111">
      <w:pPr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</w:pPr>
    </w:p>
    <w:p w14:paraId="1E7F9CC7" w14:textId="247E1047" w:rsidR="00834540" w:rsidRDefault="00881947" w:rsidP="3580F111">
      <w:pPr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</w:pPr>
      <w:r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I certify that </w:t>
      </w:r>
      <w:r w:rsidR="008E6424"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>all</w:t>
      </w:r>
      <w:r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 criteria have been met in accordance with the </w:t>
      </w:r>
      <w:r w:rsidR="003B0153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policies and </w:t>
      </w:r>
      <w:r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procedures </w:t>
      </w:r>
      <w:r w:rsidR="000B3FD7"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for embedded associate degrees as </w:t>
      </w:r>
      <w:r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>outlined in Texas Administrative Code (TAC), Title 19, Chapter 2, Subchapter D</w:t>
      </w:r>
      <w:r w:rsidR="000B3FD7" w:rsidRPr="002C0798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>.</w:t>
      </w:r>
      <w:r w:rsidR="0036194D"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 xml:space="preserve"> </w:t>
      </w:r>
    </w:p>
    <w:p w14:paraId="2B9E0BA1" w14:textId="79DB47EA" w:rsidR="00607520" w:rsidRPr="00B029D2" w:rsidRDefault="002C6FF8" w:rsidP="00B029D2">
      <w:pPr>
        <w:spacing w:before="240" w:after="240"/>
        <w:rPr>
          <w:rFonts w:ascii="Overpass" w:hAnsi="Overpass"/>
          <w:i/>
          <w:iCs/>
          <w:color w:val="000000"/>
          <w:shd w:val="clear" w:color="auto" w:fill="FFFFFF"/>
        </w:rPr>
      </w:pPr>
      <w:r>
        <w:rPr>
          <w:rStyle w:val="normaltextrun"/>
          <w:rFonts w:ascii="Overpass" w:hAnsi="Overpass"/>
          <w:i/>
          <w:iCs/>
          <w:color w:val="000000"/>
          <w:shd w:val="clear" w:color="auto" w:fill="FFFFFF"/>
        </w:rPr>
        <w:t>I certify that my institution will not advertise stand-alone associate degrees or enroll incoming students directly in associate degrees.</w:t>
      </w:r>
    </w:p>
    <w:p w14:paraId="747E5572" w14:textId="2C67ADCD" w:rsidR="00A75E5B" w:rsidRDefault="00A75E5B" w:rsidP="3580F111">
      <w:pPr>
        <w:rPr>
          <w:rFonts w:ascii="Overpass" w:hAnsi="Overpass" w:cs="Calibri"/>
          <w:sz w:val="24"/>
        </w:rPr>
      </w:pPr>
    </w:p>
    <w:p w14:paraId="2083495F" w14:textId="77777777" w:rsidR="006B03EA" w:rsidRPr="002C0798" w:rsidRDefault="006B03EA" w:rsidP="3580F111">
      <w:pPr>
        <w:rPr>
          <w:rFonts w:ascii="Overpass" w:hAnsi="Overpass" w:cs="Calibri"/>
          <w:sz w:val="24"/>
        </w:rPr>
      </w:pPr>
    </w:p>
    <w:p w14:paraId="717A13B4" w14:textId="530832C7" w:rsidR="00625408" w:rsidRPr="00625408" w:rsidRDefault="00625408" w:rsidP="00625408">
      <w:pPr>
        <w:textAlignment w:val="baseline"/>
        <w:rPr>
          <w:rFonts w:ascii="Overpass" w:hAnsi="Overpass" w:cs="Segoe UI"/>
          <w:sz w:val="18"/>
          <w:szCs w:val="18"/>
        </w:rPr>
      </w:pPr>
    </w:p>
    <w:tbl>
      <w:tblPr>
        <w:tblW w:w="0" w:type="dxa"/>
        <w:tblBorders>
          <w:top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gnature line for Chief Executive Officer"/>
      </w:tblPr>
      <w:tblGrid>
        <w:gridCol w:w="4395"/>
        <w:gridCol w:w="360"/>
        <w:gridCol w:w="2925"/>
      </w:tblGrid>
      <w:tr w:rsidR="00625408" w:rsidRPr="00625408" w14:paraId="243A72D7" w14:textId="77777777" w:rsidTr="00A75E5B">
        <w:trPr>
          <w:trHeight w:val="270"/>
        </w:trPr>
        <w:tc>
          <w:tcPr>
            <w:tcW w:w="4395" w:type="dxa"/>
            <w:shd w:val="clear" w:color="auto" w:fill="auto"/>
            <w:hideMark/>
          </w:tcPr>
          <w:p w14:paraId="7352D8A6" w14:textId="4B4099CA" w:rsidR="00625408" w:rsidRPr="00625408" w:rsidRDefault="00625408" w:rsidP="00625408">
            <w:pPr>
              <w:textAlignment w:val="baseline"/>
              <w:rPr>
                <w:rFonts w:ascii="Overpass" w:hAnsi="Overpass" w:cs="Times New Roman"/>
                <w:sz w:val="24"/>
              </w:rPr>
            </w:pPr>
            <w:r w:rsidRPr="00625408">
              <w:rPr>
                <w:rFonts w:ascii="Overpass" w:hAnsi="Overpass" w:cs="Tahoma"/>
                <w:szCs w:val="22"/>
              </w:rPr>
              <w:t xml:space="preserve">Chief </w:t>
            </w:r>
            <w:r w:rsidR="00607520" w:rsidRPr="002C0798">
              <w:rPr>
                <w:rFonts w:ascii="Overpass" w:hAnsi="Overpass" w:cs="Tahoma"/>
                <w:szCs w:val="22"/>
              </w:rPr>
              <w:t>Academic</w:t>
            </w:r>
            <w:r w:rsidRPr="00625408">
              <w:rPr>
                <w:rFonts w:ascii="Overpass" w:hAnsi="Overpass" w:cs="Tahoma"/>
                <w:szCs w:val="22"/>
              </w:rPr>
              <w:t xml:space="preserve"> Officer </w:t>
            </w:r>
            <w:r w:rsidR="00B97520">
              <w:rPr>
                <w:rFonts w:ascii="Overpass" w:hAnsi="Overpass" w:cs="Tahoma"/>
                <w:szCs w:val="22"/>
              </w:rPr>
              <w:t>or Designee</w:t>
            </w:r>
          </w:p>
        </w:tc>
        <w:tc>
          <w:tcPr>
            <w:tcW w:w="360" w:type="dxa"/>
            <w:shd w:val="clear" w:color="auto" w:fill="auto"/>
            <w:hideMark/>
          </w:tcPr>
          <w:p w14:paraId="4C4E46AC" w14:textId="77777777" w:rsidR="00625408" w:rsidRPr="00625408" w:rsidRDefault="00625408" w:rsidP="00625408">
            <w:pPr>
              <w:textAlignment w:val="baseline"/>
              <w:rPr>
                <w:rFonts w:ascii="Overpass" w:hAnsi="Overpass" w:cs="Times New Roman"/>
                <w:sz w:val="24"/>
              </w:rPr>
            </w:pPr>
            <w:r w:rsidRPr="00625408">
              <w:rPr>
                <w:rFonts w:ascii="Overpass" w:hAnsi="Overpass" w:cs="Tahoma"/>
                <w:szCs w:val="22"/>
              </w:rPr>
              <w:t> </w:t>
            </w:r>
          </w:p>
        </w:tc>
        <w:tc>
          <w:tcPr>
            <w:tcW w:w="2925" w:type="dxa"/>
            <w:shd w:val="clear" w:color="auto" w:fill="auto"/>
            <w:hideMark/>
          </w:tcPr>
          <w:p w14:paraId="71FA23C0" w14:textId="77777777" w:rsidR="00625408" w:rsidRPr="00625408" w:rsidRDefault="00625408" w:rsidP="00625408">
            <w:pPr>
              <w:textAlignment w:val="baseline"/>
              <w:rPr>
                <w:rFonts w:ascii="Overpass" w:hAnsi="Overpass" w:cs="Times New Roman"/>
                <w:sz w:val="24"/>
              </w:rPr>
            </w:pPr>
            <w:r w:rsidRPr="00625408">
              <w:rPr>
                <w:rFonts w:ascii="Overpass" w:hAnsi="Overpass" w:cs="Tahoma"/>
                <w:szCs w:val="22"/>
              </w:rPr>
              <w:t>Date </w:t>
            </w:r>
          </w:p>
        </w:tc>
      </w:tr>
    </w:tbl>
    <w:p w14:paraId="05EDB438" w14:textId="77777777" w:rsidR="000B3FD7" w:rsidRPr="002C0798" w:rsidRDefault="000B3FD7" w:rsidP="00506E76">
      <w:pPr>
        <w:textAlignment w:val="baseline"/>
        <w:rPr>
          <w:rFonts w:ascii="Overpass" w:hAnsi="Overpass" w:cs="Tahoma"/>
          <w:b/>
          <w:bCs/>
          <w:szCs w:val="22"/>
          <w:u w:val="single"/>
        </w:rPr>
      </w:pPr>
    </w:p>
    <w:p w14:paraId="5CEE80DB" w14:textId="77777777" w:rsidR="002C6FF8" w:rsidRDefault="002C6FF8" w:rsidP="0042517D">
      <w:pPr>
        <w:textAlignment w:val="baseline"/>
        <w:rPr>
          <w:rFonts w:ascii="Overpass" w:hAnsi="Overpass" w:cs="Tahoma"/>
          <w:b/>
          <w:bCs/>
          <w:szCs w:val="22"/>
          <w:u w:val="single"/>
        </w:rPr>
      </w:pPr>
    </w:p>
    <w:p w14:paraId="325CF46A" w14:textId="1ADD3C13" w:rsidR="00E26F81" w:rsidRDefault="00E15877" w:rsidP="002A00DA">
      <w:pPr>
        <w:pStyle w:val="CBHead2"/>
        <w:spacing w:after="0"/>
      </w:pPr>
      <w:r w:rsidRPr="00E15877">
        <w:t>Board of Regents or Designee Approval</w:t>
      </w:r>
      <w:r w:rsidR="00506E76">
        <w:t>:</w:t>
      </w:r>
    </w:p>
    <w:p w14:paraId="345670F5" w14:textId="6AACF0FC" w:rsidR="002A00DA" w:rsidRPr="002A00DA" w:rsidRDefault="002A00DA" w:rsidP="002A00DA">
      <w:pPr>
        <w:pStyle w:val="CBText"/>
        <w:spacing w:after="0"/>
        <w:rPr>
          <w:b/>
          <w:bCs w:val="0"/>
          <w:sz w:val="20"/>
          <w:szCs w:val="20"/>
        </w:rPr>
      </w:pPr>
      <w:r w:rsidRPr="002A00DA">
        <w:rPr>
          <w:b/>
          <w:bCs w:val="0"/>
          <w:sz w:val="20"/>
          <w:szCs w:val="20"/>
        </w:rPr>
        <w:t xml:space="preserve">(If authority has been delegated to the </w:t>
      </w:r>
      <w:r>
        <w:rPr>
          <w:b/>
          <w:bCs w:val="0"/>
          <w:sz w:val="20"/>
          <w:szCs w:val="20"/>
        </w:rPr>
        <w:t>i</w:t>
      </w:r>
      <w:r w:rsidRPr="002A00DA">
        <w:rPr>
          <w:b/>
          <w:bCs w:val="0"/>
          <w:sz w:val="20"/>
          <w:szCs w:val="20"/>
        </w:rPr>
        <w:t>nstitution, please have CAO or designee sign below)</w:t>
      </w:r>
    </w:p>
    <w:p w14:paraId="78EC1AB3" w14:textId="77777777" w:rsidR="002A00DA" w:rsidRPr="002A00DA" w:rsidRDefault="002A00DA" w:rsidP="002A00DA">
      <w:pPr>
        <w:pStyle w:val="CBText"/>
        <w:spacing w:after="0"/>
        <w:rPr>
          <w:sz w:val="20"/>
          <w:szCs w:val="20"/>
        </w:rPr>
      </w:pPr>
    </w:p>
    <w:p w14:paraId="18147283" w14:textId="2CD3DF53" w:rsidR="00215BAC" w:rsidRDefault="00E15877" w:rsidP="00B029D2">
      <w:pPr>
        <w:textAlignment w:val="baseline"/>
        <w:rPr>
          <w:rFonts w:ascii="Overpass" w:hAnsi="Overpass" w:cs="Tahoma"/>
          <w:szCs w:val="22"/>
        </w:rPr>
      </w:pPr>
      <w:r w:rsidRPr="00E15877">
        <w:rPr>
          <w:rFonts w:ascii="Overpass" w:hAnsi="Overpass" w:cs="Tahoma"/>
          <w:i/>
          <w:iCs/>
          <w:szCs w:val="22"/>
        </w:rPr>
        <w:t>On behalf of the Board of Regents, I certify that the proposed program is appropriate for the mission of this institution, and the Board of Regents has approved the proposed program.</w:t>
      </w:r>
      <w:r w:rsidRPr="00E15877">
        <w:rPr>
          <w:rFonts w:ascii="Overpass" w:hAnsi="Overpass" w:cs="Tahoma"/>
          <w:szCs w:val="22"/>
        </w:rPr>
        <w:t> </w:t>
      </w:r>
    </w:p>
    <w:p w14:paraId="72559987" w14:textId="77777777" w:rsidR="00A75E5B" w:rsidRPr="00215BAC" w:rsidRDefault="00A75E5B" w:rsidP="00215BAC">
      <w:pPr>
        <w:textAlignment w:val="baseline"/>
        <w:rPr>
          <w:rFonts w:ascii="Overpass" w:hAnsi="Overpass" w:cs="Tahoma"/>
          <w:szCs w:val="22"/>
        </w:rPr>
      </w:pPr>
    </w:p>
    <w:p w14:paraId="48A88F7A" w14:textId="67A28851" w:rsidR="00506E76" w:rsidRDefault="00506E76" w:rsidP="00E60C8D">
      <w:pPr>
        <w:ind w:left="330"/>
        <w:textAlignment w:val="baseline"/>
        <w:rPr>
          <w:rFonts w:ascii="Overpass" w:hAnsi="Overpass" w:cs="Segoe UI"/>
          <w:sz w:val="18"/>
          <w:szCs w:val="18"/>
        </w:rPr>
      </w:pPr>
    </w:p>
    <w:p w14:paraId="61547E37" w14:textId="77777777" w:rsidR="006B03EA" w:rsidRDefault="006B03EA" w:rsidP="00E60C8D">
      <w:pPr>
        <w:ind w:left="330"/>
        <w:textAlignment w:val="baseline"/>
        <w:rPr>
          <w:rFonts w:ascii="Overpass" w:hAnsi="Overpass" w:cs="Segoe UI"/>
          <w:sz w:val="18"/>
          <w:szCs w:val="18"/>
        </w:rPr>
      </w:pPr>
    </w:p>
    <w:p w14:paraId="51C2774D" w14:textId="77777777" w:rsidR="006B03EA" w:rsidRDefault="006B03EA" w:rsidP="00E60C8D">
      <w:pPr>
        <w:ind w:left="330"/>
        <w:textAlignment w:val="baseline"/>
        <w:rPr>
          <w:rFonts w:ascii="Overpass" w:hAnsi="Overpass" w:cs="Segoe UI"/>
          <w:sz w:val="18"/>
          <w:szCs w:val="18"/>
        </w:rPr>
      </w:pPr>
    </w:p>
    <w:p w14:paraId="58877652" w14:textId="77777777" w:rsidR="00506E76" w:rsidRPr="00E15877" w:rsidRDefault="00506E76" w:rsidP="00E60C8D">
      <w:pPr>
        <w:ind w:left="330"/>
        <w:textAlignment w:val="baseline"/>
        <w:rPr>
          <w:rFonts w:ascii="Overpass" w:hAnsi="Overpass" w:cs="Segoe UI"/>
          <w:sz w:val="18"/>
          <w:szCs w:val="18"/>
        </w:rPr>
      </w:pPr>
    </w:p>
    <w:tbl>
      <w:tblPr>
        <w:tblW w:w="7710" w:type="dxa"/>
        <w:tblBorders>
          <w:top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gnature line for Board of Regents"/>
      </w:tblPr>
      <w:tblGrid>
        <w:gridCol w:w="4470"/>
        <w:gridCol w:w="360"/>
        <w:gridCol w:w="2880"/>
      </w:tblGrid>
      <w:tr w:rsidR="00E15877" w:rsidRPr="00E15877" w14:paraId="56B86D3E" w14:textId="77777777" w:rsidTr="00A75E5B">
        <w:trPr>
          <w:trHeight w:val="300"/>
        </w:trPr>
        <w:tc>
          <w:tcPr>
            <w:tcW w:w="4470" w:type="dxa"/>
            <w:shd w:val="clear" w:color="auto" w:fill="auto"/>
            <w:hideMark/>
          </w:tcPr>
          <w:p w14:paraId="105DD640" w14:textId="77777777" w:rsidR="00E15877" w:rsidRPr="00E15877" w:rsidRDefault="00E15877" w:rsidP="00E15877">
            <w:pPr>
              <w:textAlignment w:val="baseline"/>
              <w:rPr>
                <w:rFonts w:ascii="Overpass" w:hAnsi="Overpass" w:cs="Times New Roman"/>
                <w:sz w:val="24"/>
              </w:rPr>
            </w:pPr>
            <w:r w:rsidRPr="00E15877">
              <w:rPr>
                <w:rFonts w:ascii="Overpass" w:hAnsi="Overpass" w:cs="Tahoma"/>
                <w:szCs w:val="22"/>
              </w:rPr>
              <w:t>Board of Regents (Designee) </w:t>
            </w:r>
          </w:p>
        </w:tc>
        <w:tc>
          <w:tcPr>
            <w:tcW w:w="360" w:type="dxa"/>
            <w:shd w:val="clear" w:color="auto" w:fill="auto"/>
            <w:hideMark/>
          </w:tcPr>
          <w:p w14:paraId="7AF10520" w14:textId="77777777" w:rsidR="00E15877" w:rsidRPr="00E15877" w:rsidRDefault="00E15877" w:rsidP="00E15877">
            <w:pPr>
              <w:textAlignment w:val="baseline"/>
              <w:rPr>
                <w:rFonts w:ascii="Overpass" w:hAnsi="Overpass" w:cs="Times New Roman"/>
                <w:sz w:val="24"/>
              </w:rPr>
            </w:pPr>
            <w:r w:rsidRPr="00E15877">
              <w:rPr>
                <w:rFonts w:ascii="Overpass" w:hAnsi="Overpass" w:cs="Tahoma"/>
                <w:szCs w:val="22"/>
              </w:rPr>
              <w:t> </w:t>
            </w:r>
          </w:p>
        </w:tc>
        <w:tc>
          <w:tcPr>
            <w:tcW w:w="2880" w:type="dxa"/>
            <w:shd w:val="clear" w:color="auto" w:fill="auto"/>
            <w:hideMark/>
          </w:tcPr>
          <w:p w14:paraId="4817DE50" w14:textId="3AAE13F1" w:rsidR="00E15877" w:rsidRPr="00E15877" w:rsidRDefault="00E15877" w:rsidP="00E15877">
            <w:pPr>
              <w:textAlignment w:val="baseline"/>
              <w:rPr>
                <w:rFonts w:ascii="Overpass" w:hAnsi="Overpass" w:cs="Times New Roman"/>
                <w:sz w:val="24"/>
              </w:rPr>
            </w:pPr>
            <w:r w:rsidRPr="00E15877">
              <w:rPr>
                <w:rFonts w:ascii="Overpass" w:hAnsi="Overpass" w:cs="Tahoma"/>
                <w:szCs w:val="22"/>
              </w:rPr>
              <w:t>Date </w:t>
            </w:r>
          </w:p>
        </w:tc>
      </w:tr>
    </w:tbl>
    <w:p w14:paraId="20DCEF8F" w14:textId="3DEF749C" w:rsidR="00932247" w:rsidRPr="00932247" w:rsidRDefault="00932247" w:rsidP="002A00DA">
      <w:pPr>
        <w:pStyle w:val="CBText"/>
        <w:spacing w:after="0"/>
      </w:pPr>
    </w:p>
    <w:sectPr w:rsidR="00932247" w:rsidRPr="00932247" w:rsidSect="00F25290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793E" w14:textId="77777777" w:rsidR="0020090E" w:rsidRDefault="0020090E" w:rsidP="003D1B53">
      <w:r>
        <w:separator/>
      </w:r>
    </w:p>
  </w:endnote>
  <w:endnote w:type="continuationSeparator" w:id="0">
    <w:p w14:paraId="2C763C13" w14:textId="77777777" w:rsidR="0020090E" w:rsidRDefault="0020090E" w:rsidP="003D1B53">
      <w:r>
        <w:continuationSeparator/>
      </w:r>
    </w:p>
  </w:endnote>
  <w:endnote w:type="continuationNotice" w:id="1">
    <w:p w14:paraId="3BD74BC8" w14:textId="77777777" w:rsidR="0020090E" w:rsidRDefault="002009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000000000000000"/>
    <w:charset w:val="4D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sley">
    <w:panose1 w:val="00000000000000000000"/>
    <w:charset w:val="4D"/>
    <w:family w:val="auto"/>
    <w:pitch w:val="variable"/>
    <w:sig w:usb0="A00000EF" w:usb1="50002043" w:usb2="00000010" w:usb3="00000000" w:csb0="00000093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 Light">
    <w:panose1 w:val="00000000000000000000"/>
    <w:charset w:val="00"/>
    <w:family w:val="auto"/>
    <w:pitch w:val="variable"/>
    <w:sig w:usb0="20000207" w:usb1="0000002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8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F1589F" w14:textId="77777777" w:rsidR="003D1B53" w:rsidRDefault="003D1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E18CCD" w14:textId="77777777" w:rsidR="003D1B53" w:rsidRDefault="003D1B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072C" w14:textId="77777777" w:rsidR="00C3230C" w:rsidRDefault="00C3230C" w:rsidP="00AA1D67">
    <w:pPr>
      <w:pStyle w:val="Footer"/>
      <w:ind w:left="-1080"/>
      <w:rPr>
        <w:rFonts w:ascii="Overpass" w:hAnsi="Overpass"/>
        <w:sz w:val="20"/>
        <w:szCs w:val="20"/>
      </w:rPr>
    </w:pPr>
  </w:p>
  <w:p w14:paraId="20E9F91C" w14:textId="77777777" w:rsidR="00C3230C" w:rsidRDefault="00C3230C" w:rsidP="00AA1D67">
    <w:pPr>
      <w:pStyle w:val="Footer"/>
      <w:ind w:left="-1080"/>
      <w:rPr>
        <w:rFonts w:ascii="Overpass" w:hAnsi="Overpass"/>
        <w:sz w:val="20"/>
        <w:szCs w:val="20"/>
      </w:rPr>
    </w:pPr>
  </w:p>
  <w:p w14:paraId="6152DA8B" w14:textId="67EA27EA" w:rsidR="00AA1D67" w:rsidRPr="00C3230C" w:rsidRDefault="00AA1D67" w:rsidP="00AA1D67">
    <w:pPr>
      <w:pStyle w:val="Footer"/>
      <w:ind w:left="-1080"/>
      <w:rPr>
        <w:rFonts w:ascii="Overpass" w:hAnsi="Overpass"/>
        <w:sz w:val="20"/>
        <w:szCs w:val="20"/>
      </w:rPr>
    </w:pPr>
    <w:r w:rsidRPr="00C3230C">
      <w:rPr>
        <w:rFonts w:ascii="Overpass" w:hAnsi="Overpas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3FBBC32E" wp14:editId="213B8046">
          <wp:simplePos x="0" y="0"/>
          <wp:positionH relativeFrom="column">
            <wp:posOffset>5430520</wp:posOffset>
          </wp:positionH>
          <wp:positionV relativeFrom="paragraph">
            <wp:posOffset>96844</wp:posOffset>
          </wp:positionV>
          <wp:extent cx="1122045" cy="115570"/>
          <wp:effectExtent l="0" t="0" r="190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45" cy="11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6668" w:rsidRPr="00C3230C">
      <w:rPr>
        <w:rFonts w:ascii="Overpass" w:hAnsi="Overpass"/>
        <w:sz w:val="20"/>
        <w:szCs w:val="20"/>
      </w:rPr>
      <w:t xml:space="preserve">Form updated </w:t>
    </w:r>
    <w:proofErr w:type="gramStart"/>
    <w:r w:rsidR="00C93176">
      <w:rPr>
        <w:rFonts w:ascii="Overpass" w:hAnsi="Overpass"/>
        <w:sz w:val="20"/>
        <w:szCs w:val="20"/>
      </w:rPr>
      <w:t>3/8</w:t>
    </w:r>
    <w:r w:rsidR="005A6668" w:rsidRPr="00C3230C">
      <w:rPr>
        <w:rFonts w:ascii="Overpass" w:hAnsi="Overpass"/>
        <w:sz w:val="20"/>
        <w:szCs w:val="20"/>
      </w:rPr>
      <w:t>/2023</w:t>
    </w:r>
    <w:proofErr w:type="gramEnd"/>
    <w:r w:rsidRPr="00C3230C">
      <w:rPr>
        <w:rFonts w:ascii="Overpass" w:hAnsi="Overpass"/>
        <w:sz w:val="20"/>
        <w:szCs w:val="20"/>
      </w:rPr>
      <w:tab/>
    </w:r>
  </w:p>
  <w:p w14:paraId="4296E129" w14:textId="34ED717E" w:rsidR="00AA1D67" w:rsidRPr="00EF7672" w:rsidRDefault="005A6668" w:rsidP="00AA1D67">
    <w:pPr>
      <w:pStyle w:val="Footer"/>
      <w:tabs>
        <w:tab w:val="clear" w:pos="4680"/>
        <w:tab w:val="clear" w:pos="9360"/>
        <w:tab w:val="left" w:pos="8890"/>
      </w:tabs>
      <w:ind w:left="-1080"/>
      <w:rPr>
        <w:rFonts w:ascii="Overpass" w:hAnsi="Overpass"/>
        <w:sz w:val="20"/>
        <w:szCs w:val="20"/>
      </w:rPr>
    </w:pPr>
    <w:r w:rsidRPr="00EF7672">
      <w:rPr>
        <w:rStyle w:val="A0"/>
        <w:rFonts w:ascii="Overpass" w:hAnsi="Overpass"/>
        <w:color w:val="auto"/>
        <w:sz w:val="20"/>
        <w:szCs w:val="20"/>
      </w:rPr>
      <w:t>For questions and assistance completing the form, please contact</w:t>
    </w:r>
    <w:r w:rsidR="00EC6573">
      <w:rPr>
        <w:rStyle w:val="A0"/>
        <w:rFonts w:ascii="Overpass" w:hAnsi="Overpass"/>
        <w:color w:val="auto"/>
        <w:sz w:val="20"/>
        <w:szCs w:val="20"/>
      </w:rPr>
      <w:t xml:space="preserve"> emma.gelsinger@highered.texas.gov</w:t>
    </w:r>
    <w:r w:rsidR="00AA1D67" w:rsidRPr="00EF7672">
      <w:rPr>
        <w:rStyle w:val="A0"/>
        <w:rFonts w:ascii="Overpass" w:hAnsi="Overpass"/>
        <w:color w:val="auto"/>
        <w:sz w:val="20"/>
        <w:szCs w:val="20"/>
      </w:rPr>
      <w:tab/>
    </w:r>
  </w:p>
  <w:p w14:paraId="3148B37E" w14:textId="77777777" w:rsidR="00AA1D67" w:rsidRDefault="00AA1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A994" w14:textId="77777777" w:rsidR="0020090E" w:rsidRDefault="0020090E" w:rsidP="003D1B53">
      <w:r>
        <w:separator/>
      </w:r>
    </w:p>
  </w:footnote>
  <w:footnote w:type="continuationSeparator" w:id="0">
    <w:p w14:paraId="0F59217A" w14:textId="77777777" w:rsidR="0020090E" w:rsidRDefault="0020090E" w:rsidP="003D1B53">
      <w:r>
        <w:continuationSeparator/>
      </w:r>
    </w:p>
  </w:footnote>
  <w:footnote w:type="continuationNotice" w:id="1">
    <w:p w14:paraId="09E3A651" w14:textId="77777777" w:rsidR="0020090E" w:rsidRDefault="002009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A004" w14:textId="77777777" w:rsidR="003D1B53" w:rsidRDefault="003D1B53" w:rsidP="003D1B53">
    <w:pPr>
      <w:pStyle w:val="Header"/>
      <w:ind w:left="-1080"/>
    </w:pPr>
    <w:r>
      <w:rPr>
        <w:noProof/>
      </w:rPr>
      <mc:AlternateContent>
        <mc:Choice Requires="wps">
          <w:drawing>
            <wp:inline distT="0" distB="0" distL="0" distR="0" wp14:anchorId="406D4FF8" wp14:editId="3CA1AC98">
              <wp:extent cx="7278624" cy="256032"/>
              <wp:effectExtent l="0" t="0" r="0" b="0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8624" cy="256032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398CCB" w14:textId="29AC4A51" w:rsidR="00735147" w:rsidRPr="00C349FF" w:rsidRDefault="00735147" w:rsidP="00735147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ab/>
                            <w:t>New Embedded Associate</w:t>
                          </w:r>
                          <w:r w:rsidR="00A51CCD"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Degree Proposal Form</w:t>
                          </w:r>
                        </w:p>
                        <w:p w14:paraId="02B4B8A1" w14:textId="0C1AC663" w:rsidR="003D1B53" w:rsidRPr="00C349FF" w:rsidRDefault="003D1B53" w:rsidP="003D1B53">
                          <w:pPr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6D4FF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width:573.1pt;height:2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" fillcolor="#003e52" stroked="f" strokeweight=".5pt">
              <v:textbox>
                <w:txbxContent>
                  <w:p w14:paraId="7A398CCB" w14:textId="29AC4A51" w:rsidR="00735147" w:rsidRPr="00C349FF" w:rsidRDefault="00735147" w:rsidP="00735147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ab/>
                      <w:t>New Embedded Associate</w:t>
                    </w:r>
                    <w:r w:rsidR="00A51CCD"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Degree Proposal Form</w:t>
                    </w:r>
                  </w:p>
                  <w:p w14:paraId="02B4B8A1" w14:textId="0C1AC663" w:rsidR="003D1B53" w:rsidRPr="00C349FF" w:rsidRDefault="003D1B53" w:rsidP="003D1B53">
                    <w:pPr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5AFB" w14:textId="6E5A578A" w:rsidR="003D1B53" w:rsidRDefault="00B77499" w:rsidP="00B77499">
    <w:pPr>
      <w:pStyle w:val="Header"/>
      <w:ind w:left="-1080"/>
    </w:pPr>
    <w:r w:rsidRPr="00315D88">
      <w:rPr>
        <w:rFonts w:ascii="Overpass" w:hAnsi="Overpass"/>
        <w:noProof/>
      </w:rPr>
      <w:drawing>
        <wp:anchor distT="0" distB="0" distL="114300" distR="114300" simplePos="0" relativeHeight="251656704" behindDoc="0" locked="0" layoutInCell="1" allowOverlap="1" wp14:anchorId="21671258" wp14:editId="0A378C9E">
          <wp:simplePos x="0" y="0"/>
          <wp:positionH relativeFrom="column">
            <wp:posOffset>4602880</wp:posOffset>
          </wp:positionH>
          <wp:positionV relativeFrom="paragraph">
            <wp:posOffset>100965</wp:posOffset>
          </wp:positionV>
          <wp:extent cx="1743075" cy="735138"/>
          <wp:effectExtent l="0" t="0" r="0" b="825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735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290">
      <w:rPr>
        <w:noProof/>
      </w:rPr>
      <mc:AlternateContent>
        <mc:Choice Requires="wps">
          <w:drawing>
            <wp:inline distT="0" distB="0" distL="0" distR="0" wp14:anchorId="101A4A4A" wp14:editId="5BA0B7E5">
              <wp:extent cx="7351776" cy="978344"/>
              <wp:effectExtent l="0" t="0" r="1905" b="0"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51776" cy="978344"/>
                      </a:xfrm>
                      <a:prstGeom prst="rect">
                        <a:avLst/>
                      </a:prstGeom>
                      <a:solidFill>
                        <a:srgbClr val="003E5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BB55C5" w14:textId="45F5104E" w:rsidR="00F25290" w:rsidRPr="00C349FF" w:rsidRDefault="00735147" w:rsidP="00F25290">
                          <w:pPr>
                            <w:tabs>
                              <w:tab w:val="left" w:pos="180"/>
                            </w:tabs>
                            <w:spacing w:before="60"/>
                            <w:rPr>
                              <w:rFonts w:ascii="Besley" w:hAnsi="Besley" w:cs="Tahom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Besley" w:hAnsi="Besley" w:cs="Tahoma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Academic &amp; Health Affairs</w:t>
                          </w:r>
                        </w:p>
                        <w:p w14:paraId="10D64C06" w14:textId="6A63629A" w:rsidR="00F25290" w:rsidRPr="00C349FF" w:rsidRDefault="00145EAA" w:rsidP="00F25290">
                          <w:pPr>
                            <w:tabs>
                              <w:tab w:val="left" w:pos="180"/>
                            </w:tabs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A7112">
                            <w:rPr>
                              <w:rFonts w:ascii="Overpass Light" w:hAnsi="Overpass Light" w:cs="Tahoma"/>
                              <w:b/>
                              <w:bCs/>
                              <w:color w:val="FFFFFF" w:themeColor="background1"/>
                              <w:sz w:val="24"/>
                              <w14:shadow w14:blurRad="63500" w14:dist="508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1270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New Embedded Associate Degree Proposal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1A4A4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width:578.9pt;height:7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" fillcolor="#003e52" stroked="f" strokeweight=".5pt">
              <v:textbox>
                <w:txbxContent>
                  <w:p w14:paraId="3FBB55C5" w14:textId="45F5104E" w:rsidR="00F25290" w:rsidRPr="00C349FF" w:rsidRDefault="00735147" w:rsidP="00F25290">
                    <w:pPr>
                      <w:tabs>
                        <w:tab w:val="left" w:pos="180"/>
                      </w:tabs>
                      <w:spacing w:before="60"/>
                      <w:rPr>
                        <w:rFonts w:ascii="Besley" w:hAnsi="Besley" w:cs="Tahoma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Besley" w:hAnsi="Besley" w:cs="Tahoma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Academic &amp; Health Affairs</w:t>
                    </w:r>
                  </w:p>
                  <w:p w14:paraId="10D64C06" w14:textId="6A63629A" w:rsidR="00F25290" w:rsidRPr="00C349FF" w:rsidRDefault="00145EAA" w:rsidP="00F25290">
                    <w:pPr>
                      <w:tabs>
                        <w:tab w:val="left" w:pos="180"/>
                      </w:tabs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A7112">
                      <w:rPr>
                        <w:rFonts w:ascii="Overpass Light" w:hAnsi="Overpass Light" w:cs="Tahoma"/>
                        <w:b/>
                        <w:bCs/>
                        <w:color w:val="FFFFFF" w:themeColor="background1"/>
                        <w:sz w:val="24"/>
                        <w14:shadow w14:blurRad="63500" w14:dist="508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1270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New Embedded Associate Degree Proposal Form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F38147D" w14:textId="77777777" w:rsidR="00B77499" w:rsidRDefault="00B77499" w:rsidP="00B77499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0EAE"/>
    <w:multiLevelType w:val="hybridMultilevel"/>
    <w:tmpl w:val="A6268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D13"/>
    <w:multiLevelType w:val="hybridMultilevel"/>
    <w:tmpl w:val="4BFA3A72"/>
    <w:lvl w:ilvl="0" w:tplc="857EC794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80141FC"/>
    <w:multiLevelType w:val="hybridMultilevel"/>
    <w:tmpl w:val="25E63158"/>
    <w:lvl w:ilvl="0" w:tplc="835031E0">
      <w:start w:val="1"/>
      <w:numFmt w:val="upperRoman"/>
      <w:pStyle w:val="RomanNumHeds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660A"/>
    <w:multiLevelType w:val="hybridMultilevel"/>
    <w:tmpl w:val="AF5C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E461D8C"/>
    <w:multiLevelType w:val="hybridMultilevel"/>
    <w:tmpl w:val="9FB0C7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E2A12"/>
    <w:multiLevelType w:val="hybridMultilevel"/>
    <w:tmpl w:val="38C2CF22"/>
    <w:lvl w:ilvl="0" w:tplc="F93CFC4C">
      <w:start w:val="1"/>
      <w:numFmt w:val="upperLetter"/>
      <w:pStyle w:val="ABCHed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320F55"/>
    <w:multiLevelType w:val="multilevel"/>
    <w:tmpl w:val="82D81884"/>
    <w:styleLink w:val="Boardstyle"/>
    <w:lvl w:ilvl="0">
      <w:start w:val="1"/>
      <w:numFmt w:val="none"/>
      <w:lvlText w:val="(1)"/>
      <w:lvlJc w:val="left"/>
      <w:pPr>
        <w:ind w:left="1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ascii="Overpass" w:hAnsi="Overpas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8" w15:restartNumberingAfterBreak="0">
    <w:nsid w:val="67B83EB1"/>
    <w:multiLevelType w:val="hybridMultilevel"/>
    <w:tmpl w:val="9FB0C7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1284923">
    <w:abstractNumId w:val="4"/>
  </w:num>
  <w:num w:numId="2" w16cid:durableId="31658431">
    <w:abstractNumId w:val="6"/>
  </w:num>
  <w:num w:numId="3" w16cid:durableId="193076488">
    <w:abstractNumId w:val="1"/>
  </w:num>
  <w:num w:numId="4" w16cid:durableId="721750132">
    <w:abstractNumId w:val="2"/>
  </w:num>
  <w:num w:numId="5" w16cid:durableId="1605962799">
    <w:abstractNumId w:val="7"/>
  </w:num>
  <w:num w:numId="6" w16cid:durableId="1500851019">
    <w:abstractNumId w:val="0"/>
  </w:num>
  <w:num w:numId="7" w16cid:durableId="280572186">
    <w:abstractNumId w:val="8"/>
  </w:num>
  <w:num w:numId="8" w16cid:durableId="237206947">
    <w:abstractNumId w:val="3"/>
  </w:num>
  <w:num w:numId="9" w16cid:durableId="101137297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7A"/>
    <w:rsid w:val="00010740"/>
    <w:rsid w:val="000408E0"/>
    <w:rsid w:val="00043CC8"/>
    <w:rsid w:val="000A28F5"/>
    <w:rsid w:val="000A5AED"/>
    <w:rsid w:val="000B3FD7"/>
    <w:rsid w:val="000D6267"/>
    <w:rsid w:val="00117087"/>
    <w:rsid w:val="00123234"/>
    <w:rsid w:val="00145EAA"/>
    <w:rsid w:val="00191194"/>
    <w:rsid w:val="001977FF"/>
    <w:rsid w:val="001A20F2"/>
    <w:rsid w:val="001B4AD6"/>
    <w:rsid w:val="001D575F"/>
    <w:rsid w:val="001D5FF1"/>
    <w:rsid w:val="001E5759"/>
    <w:rsid w:val="001F48D1"/>
    <w:rsid w:val="001F4C36"/>
    <w:rsid w:val="0020090E"/>
    <w:rsid w:val="00215BAC"/>
    <w:rsid w:val="00220B4E"/>
    <w:rsid w:val="002320D9"/>
    <w:rsid w:val="0028240D"/>
    <w:rsid w:val="002A00DA"/>
    <w:rsid w:val="002C0798"/>
    <w:rsid w:val="002C6FF8"/>
    <w:rsid w:val="002C7786"/>
    <w:rsid w:val="002E518E"/>
    <w:rsid w:val="002F51FC"/>
    <w:rsid w:val="002F5A93"/>
    <w:rsid w:val="00306204"/>
    <w:rsid w:val="00307273"/>
    <w:rsid w:val="0032039D"/>
    <w:rsid w:val="00324281"/>
    <w:rsid w:val="00355006"/>
    <w:rsid w:val="00357433"/>
    <w:rsid w:val="0036194D"/>
    <w:rsid w:val="003621D1"/>
    <w:rsid w:val="00366FA8"/>
    <w:rsid w:val="0037260E"/>
    <w:rsid w:val="003B0153"/>
    <w:rsid w:val="003B667E"/>
    <w:rsid w:val="003C2FAD"/>
    <w:rsid w:val="003D1B53"/>
    <w:rsid w:val="003E5FD4"/>
    <w:rsid w:val="003F1122"/>
    <w:rsid w:val="003F6C70"/>
    <w:rsid w:val="004005C1"/>
    <w:rsid w:val="00410DD3"/>
    <w:rsid w:val="00417F43"/>
    <w:rsid w:val="00421257"/>
    <w:rsid w:val="0042517D"/>
    <w:rsid w:val="0042788A"/>
    <w:rsid w:val="00431201"/>
    <w:rsid w:val="004632DF"/>
    <w:rsid w:val="0046479F"/>
    <w:rsid w:val="00472C59"/>
    <w:rsid w:val="004904EA"/>
    <w:rsid w:val="004D01D4"/>
    <w:rsid w:val="00506E76"/>
    <w:rsid w:val="0052035D"/>
    <w:rsid w:val="00544752"/>
    <w:rsid w:val="00552ACF"/>
    <w:rsid w:val="0056771A"/>
    <w:rsid w:val="00570170"/>
    <w:rsid w:val="00570E8F"/>
    <w:rsid w:val="005875DE"/>
    <w:rsid w:val="005A1A2B"/>
    <w:rsid w:val="005A3952"/>
    <w:rsid w:val="005A6668"/>
    <w:rsid w:val="005A7112"/>
    <w:rsid w:val="005B4C71"/>
    <w:rsid w:val="005C4D55"/>
    <w:rsid w:val="005E109A"/>
    <w:rsid w:val="005E3CA8"/>
    <w:rsid w:val="005E56A2"/>
    <w:rsid w:val="00602D42"/>
    <w:rsid w:val="00607520"/>
    <w:rsid w:val="00624ED8"/>
    <w:rsid w:val="00625408"/>
    <w:rsid w:val="006306F7"/>
    <w:rsid w:val="00652404"/>
    <w:rsid w:val="006B03EA"/>
    <w:rsid w:val="006E2361"/>
    <w:rsid w:val="006F3F25"/>
    <w:rsid w:val="00713D6D"/>
    <w:rsid w:val="0072629F"/>
    <w:rsid w:val="00735147"/>
    <w:rsid w:val="00736E00"/>
    <w:rsid w:val="007466A1"/>
    <w:rsid w:val="007931FC"/>
    <w:rsid w:val="007B4695"/>
    <w:rsid w:val="007C1CA6"/>
    <w:rsid w:val="007E1458"/>
    <w:rsid w:val="007E7775"/>
    <w:rsid w:val="00834540"/>
    <w:rsid w:val="008346C2"/>
    <w:rsid w:val="008362C1"/>
    <w:rsid w:val="00852CA9"/>
    <w:rsid w:val="00881947"/>
    <w:rsid w:val="008925DA"/>
    <w:rsid w:val="008B13C0"/>
    <w:rsid w:val="008B49ED"/>
    <w:rsid w:val="008C6095"/>
    <w:rsid w:val="008D3CC5"/>
    <w:rsid w:val="008E6424"/>
    <w:rsid w:val="008F15EA"/>
    <w:rsid w:val="00902180"/>
    <w:rsid w:val="00914444"/>
    <w:rsid w:val="0091598D"/>
    <w:rsid w:val="00916595"/>
    <w:rsid w:val="00924235"/>
    <w:rsid w:val="00926F87"/>
    <w:rsid w:val="00932247"/>
    <w:rsid w:val="0094706D"/>
    <w:rsid w:val="00990FEB"/>
    <w:rsid w:val="009A6363"/>
    <w:rsid w:val="009A6427"/>
    <w:rsid w:val="009E7C83"/>
    <w:rsid w:val="009F155B"/>
    <w:rsid w:val="00A32572"/>
    <w:rsid w:val="00A44058"/>
    <w:rsid w:val="00A47196"/>
    <w:rsid w:val="00A51CCD"/>
    <w:rsid w:val="00A53B7A"/>
    <w:rsid w:val="00A61A78"/>
    <w:rsid w:val="00A705CB"/>
    <w:rsid w:val="00A75E5B"/>
    <w:rsid w:val="00A91BB3"/>
    <w:rsid w:val="00AA1D67"/>
    <w:rsid w:val="00AB5FE2"/>
    <w:rsid w:val="00AB613D"/>
    <w:rsid w:val="00AC03E4"/>
    <w:rsid w:val="00AC0DB8"/>
    <w:rsid w:val="00AE0ECD"/>
    <w:rsid w:val="00AF5C98"/>
    <w:rsid w:val="00B029D2"/>
    <w:rsid w:val="00B13751"/>
    <w:rsid w:val="00B26031"/>
    <w:rsid w:val="00B33B08"/>
    <w:rsid w:val="00B62D52"/>
    <w:rsid w:val="00B77499"/>
    <w:rsid w:val="00B97378"/>
    <w:rsid w:val="00B97520"/>
    <w:rsid w:val="00BC22BA"/>
    <w:rsid w:val="00BE2192"/>
    <w:rsid w:val="00BF47F1"/>
    <w:rsid w:val="00C06404"/>
    <w:rsid w:val="00C11B00"/>
    <w:rsid w:val="00C17912"/>
    <w:rsid w:val="00C30A24"/>
    <w:rsid w:val="00C3230C"/>
    <w:rsid w:val="00C366FD"/>
    <w:rsid w:val="00C5355E"/>
    <w:rsid w:val="00C57B74"/>
    <w:rsid w:val="00C70001"/>
    <w:rsid w:val="00C93176"/>
    <w:rsid w:val="00CA1E15"/>
    <w:rsid w:val="00CB5B6F"/>
    <w:rsid w:val="00CC3467"/>
    <w:rsid w:val="00D033AE"/>
    <w:rsid w:val="00D14525"/>
    <w:rsid w:val="00D22447"/>
    <w:rsid w:val="00D33E30"/>
    <w:rsid w:val="00D6358B"/>
    <w:rsid w:val="00DA430A"/>
    <w:rsid w:val="00DC5CCB"/>
    <w:rsid w:val="00DD40E3"/>
    <w:rsid w:val="00DF2052"/>
    <w:rsid w:val="00E00A93"/>
    <w:rsid w:val="00E15877"/>
    <w:rsid w:val="00E241F5"/>
    <w:rsid w:val="00E26F81"/>
    <w:rsid w:val="00E42BA5"/>
    <w:rsid w:val="00E46761"/>
    <w:rsid w:val="00E51758"/>
    <w:rsid w:val="00E57136"/>
    <w:rsid w:val="00E60C8D"/>
    <w:rsid w:val="00E72446"/>
    <w:rsid w:val="00E8365D"/>
    <w:rsid w:val="00E85DD9"/>
    <w:rsid w:val="00E866F3"/>
    <w:rsid w:val="00E90628"/>
    <w:rsid w:val="00E92E36"/>
    <w:rsid w:val="00EB0E0F"/>
    <w:rsid w:val="00EB0E34"/>
    <w:rsid w:val="00EC1D29"/>
    <w:rsid w:val="00EC6573"/>
    <w:rsid w:val="00EF7672"/>
    <w:rsid w:val="00F15FAA"/>
    <w:rsid w:val="00F23FE9"/>
    <w:rsid w:val="00F25290"/>
    <w:rsid w:val="00F43C4A"/>
    <w:rsid w:val="00F52B9B"/>
    <w:rsid w:val="00F73222"/>
    <w:rsid w:val="00F74256"/>
    <w:rsid w:val="00FB0329"/>
    <w:rsid w:val="00FB1114"/>
    <w:rsid w:val="00FB5532"/>
    <w:rsid w:val="00FB6F96"/>
    <w:rsid w:val="00FC1553"/>
    <w:rsid w:val="00FD3BD9"/>
    <w:rsid w:val="00FE67AF"/>
    <w:rsid w:val="00FF7266"/>
    <w:rsid w:val="01DD195F"/>
    <w:rsid w:val="03F25B53"/>
    <w:rsid w:val="08ACA419"/>
    <w:rsid w:val="113B2D31"/>
    <w:rsid w:val="121AEE09"/>
    <w:rsid w:val="19B68AD6"/>
    <w:rsid w:val="1F7DBEEC"/>
    <w:rsid w:val="22586F52"/>
    <w:rsid w:val="23DC8521"/>
    <w:rsid w:val="2A431B85"/>
    <w:rsid w:val="2A902A6F"/>
    <w:rsid w:val="321837BE"/>
    <w:rsid w:val="349300F2"/>
    <w:rsid w:val="3580F111"/>
    <w:rsid w:val="384117E2"/>
    <w:rsid w:val="3B7B7FA1"/>
    <w:rsid w:val="3B818CE1"/>
    <w:rsid w:val="482B4C13"/>
    <w:rsid w:val="4D7DCBE6"/>
    <w:rsid w:val="537D62CC"/>
    <w:rsid w:val="57A0D8FB"/>
    <w:rsid w:val="5F4E0B4F"/>
    <w:rsid w:val="62EB7928"/>
    <w:rsid w:val="64BC2BE2"/>
    <w:rsid w:val="687207AE"/>
    <w:rsid w:val="695ABAAC"/>
    <w:rsid w:val="6F3440AD"/>
    <w:rsid w:val="70B39907"/>
    <w:rsid w:val="714CA434"/>
    <w:rsid w:val="71809A95"/>
    <w:rsid w:val="73FA2D5C"/>
    <w:rsid w:val="752C8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B21CD"/>
  <w15:chartTrackingRefBased/>
  <w15:docId w15:val="{38345F7B-35AD-47C5-AA22-922AFF20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D67"/>
    <w:rPr>
      <w:rFonts w:ascii="Arial" w:eastAsia="Times New Roman" w:hAnsi="Arial" w:cs="Arial"/>
      <w:sz w:val="22"/>
      <w:szCs w:val="24"/>
    </w:rPr>
  </w:style>
  <w:style w:type="paragraph" w:styleId="Heading1">
    <w:name w:val="heading 1"/>
    <w:aliases w:val="CB_Head4,Heading3"/>
    <w:basedOn w:val="CBText"/>
    <w:next w:val="CBText"/>
    <w:link w:val="Heading1Char"/>
    <w:uiPriority w:val="9"/>
    <w:qFormat/>
    <w:rsid w:val="005A1A2B"/>
    <w:pPr>
      <w:ind w:left="1440" w:firstLine="720"/>
      <w:outlineLvl w:val="0"/>
    </w:pPr>
    <w:rPr>
      <w:rFonts w:eastAsia="Times New Roman"/>
      <w:b/>
      <w:i/>
      <w:iCs/>
    </w:rPr>
  </w:style>
  <w:style w:type="paragraph" w:styleId="Heading2">
    <w:name w:val="heading 2"/>
    <w:aliases w:val="CB_Head3"/>
    <w:next w:val="CBText"/>
    <w:link w:val="Heading2Char"/>
    <w:unhideWhenUsed/>
    <w:qFormat/>
    <w:rsid w:val="0052035D"/>
    <w:pPr>
      <w:spacing w:after="120"/>
      <w:outlineLvl w:val="1"/>
    </w:pPr>
    <w:rPr>
      <w:rFonts w:ascii="Overpass" w:hAnsi="Overpass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26031"/>
    <w:pPr>
      <w:keepNext/>
      <w:keepLines/>
      <w:spacing w:before="40"/>
      <w:outlineLvl w:val="2"/>
    </w:pPr>
    <w:rPr>
      <w:rFonts w:ascii="Cambria" w:hAnsi="Cambria" w:cs="Times New Roman"/>
      <w:color w:val="243F6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912"/>
    <w:pPr>
      <w:keepNext/>
      <w:keepLines/>
      <w:spacing w:before="40"/>
      <w:outlineLvl w:val="3"/>
    </w:pPr>
    <w:rPr>
      <w:rFonts w:ascii="Cambria" w:hAnsi="Cambria" w:cs="Times New Roman"/>
      <w:i/>
      <w:iCs/>
      <w:color w:val="365F91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">
    <w:name w:val="Figure_Head"/>
    <w:basedOn w:val="Normal"/>
    <w:next w:val="CBText"/>
    <w:link w:val="FigureHeadChar"/>
    <w:qFormat/>
    <w:rsid w:val="00C17912"/>
    <w:rPr>
      <w:rFonts w:ascii="Besley" w:hAnsi="Besley" w:cs="Tahoma"/>
      <w:b/>
      <w:color w:val="003E52"/>
      <w:sz w:val="20"/>
      <w:szCs w:val="22"/>
    </w:rPr>
  </w:style>
  <w:style w:type="character" w:customStyle="1" w:styleId="FigureHeadChar">
    <w:name w:val="Figure_Head Char"/>
    <w:link w:val="FigureHead"/>
    <w:rsid w:val="00C17912"/>
    <w:rPr>
      <w:rFonts w:ascii="Besley" w:hAnsi="Besley" w:cs="Tahoma"/>
      <w:b/>
      <w:color w:val="003E52"/>
      <w:szCs w:val="22"/>
    </w:rPr>
  </w:style>
  <w:style w:type="paragraph" w:customStyle="1" w:styleId="AppendixHead">
    <w:name w:val="Appendix_Head"/>
    <w:basedOn w:val="CBHead1"/>
    <w:link w:val="AppendixHeadChar"/>
    <w:qFormat/>
    <w:rsid w:val="00C17912"/>
  </w:style>
  <w:style w:type="character" w:customStyle="1" w:styleId="AppendixHeadChar">
    <w:name w:val="Appendix_Head Char"/>
    <w:basedOn w:val="CBHead1Char"/>
    <w:link w:val="AppendixHead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1">
    <w:name w:val="CB_Head1"/>
    <w:link w:val="CBHead1Char"/>
    <w:qFormat/>
    <w:rsid w:val="00C17912"/>
    <w:pPr>
      <w:spacing w:after="240"/>
      <w:jc w:val="center"/>
      <w:outlineLvl w:val="0"/>
    </w:pPr>
    <w:rPr>
      <w:rFonts w:ascii="Besley" w:hAnsi="Besley" w:cs="Tahoma"/>
      <w:b/>
      <w:color w:val="003E52"/>
      <w:sz w:val="28"/>
      <w:szCs w:val="28"/>
    </w:rPr>
  </w:style>
  <w:style w:type="character" w:customStyle="1" w:styleId="CBHead1Char">
    <w:name w:val="CB_Head1 Char"/>
    <w:basedOn w:val="Heading1Char0"/>
    <w:link w:val="CBHead1"/>
    <w:rsid w:val="00C17912"/>
    <w:rPr>
      <w:rFonts w:ascii="Besley" w:eastAsia="Times New Roman" w:hAnsi="Besley" w:cs="Tahoma"/>
      <w:b/>
      <w:color w:val="003E52"/>
      <w:sz w:val="28"/>
      <w:szCs w:val="28"/>
    </w:rPr>
  </w:style>
  <w:style w:type="paragraph" w:customStyle="1" w:styleId="CBHead2">
    <w:name w:val="CB_Head2"/>
    <w:next w:val="CBText"/>
    <w:link w:val="CBHead2Char"/>
    <w:qFormat/>
    <w:rsid w:val="0052035D"/>
    <w:pPr>
      <w:spacing w:after="220"/>
      <w:ind w:right="504"/>
      <w:outlineLvl w:val="1"/>
    </w:pPr>
    <w:rPr>
      <w:rFonts w:ascii="Overpass" w:hAnsi="Overpass" w:cs="Tahoma"/>
      <w:b/>
      <w:color w:val="007DA4"/>
      <w:sz w:val="24"/>
      <w:szCs w:val="28"/>
    </w:rPr>
  </w:style>
  <w:style w:type="character" w:customStyle="1" w:styleId="CBHead2Char">
    <w:name w:val="CB_Head2 Char"/>
    <w:link w:val="CBHead2"/>
    <w:rsid w:val="0052035D"/>
    <w:rPr>
      <w:rFonts w:ascii="Overpass" w:hAnsi="Overpass" w:cs="Tahoma"/>
      <w:b/>
      <w:color w:val="007DA4"/>
      <w:sz w:val="24"/>
      <w:szCs w:val="28"/>
    </w:rPr>
  </w:style>
  <w:style w:type="paragraph" w:customStyle="1" w:styleId="CBHead5">
    <w:name w:val="CB_Head5"/>
    <w:basedOn w:val="CBText"/>
    <w:next w:val="CBText"/>
    <w:link w:val="CBHead5Char"/>
    <w:qFormat/>
    <w:rsid w:val="00C17912"/>
    <w:pPr>
      <w:spacing w:after="0"/>
      <w:ind w:left="720"/>
      <w:outlineLvl w:val="4"/>
    </w:pPr>
    <w:rPr>
      <w:i/>
      <w:szCs w:val="28"/>
    </w:rPr>
  </w:style>
  <w:style w:type="character" w:customStyle="1" w:styleId="CBHead5Char">
    <w:name w:val="CB_Head5 Char"/>
    <w:link w:val="CBHead5"/>
    <w:rsid w:val="00C17912"/>
    <w:rPr>
      <w:rFonts w:ascii="Overpass" w:hAnsi="Overpass" w:cs="Tahoma"/>
      <w:bCs/>
      <w:i/>
      <w:sz w:val="21"/>
      <w:szCs w:val="28"/>
    </w:rPr>
  </w:style>
  <w:style w:type="paragraph" w:customStyle="1" w:styleId="CBText">
    <w:name w:val="CB_Text"/>
    <w:link w:val="CBTextChar"/>
    <w:qFormat/>
    <w:rsid w:val="0052035D"/>
    <w:pPr>
      <w:spacing w:after="120"/>
      <w:ind w:right="504"/>
    </w:pPr>
    <w:rPr>
      <w:rFonts w:ascii="Overpass" w:hAnsi="Overpass" w:cs="Tahoma"/>
      <w:bCs/>
      <w:sz w:val="22"/>
      <w:szCs w:val="22"/>
    </w:rPr>
  </w:style>
  <w:style w:type="character" w:customStyle="1" w:styleId="CBTextChar">
    <w:name w:val="CB_Text Char"/>
    <w:link w:val="CBText"/>
    <w:rsid w:val="0052035D"/>
    <w:rPr>
      <w:rFonts w:ascii="Overpass" w:hAnsi="Overpass" w:cs="Tahoma"/>
      <w:bCs/>
      <w:sz w:val="22"/>
      <w:szCs w:val="22"/>
    </w:rPr>
  </w:style>
  <w:style w:type="paragraph" w:customStyle="1" w:styleId="Heading-THECBPage">
    <w:name w:val="Heading-THECBPage"/>
    <w:basedOn w:val="Normal"/>
    <w:link w:val="Heading-THECBPageChar"/>
    <w:qFormat/>
    <w:rsid w:val="00C17912"/>
    <w:pPr>
      <w:spacing w:line="240" w:lineRule="exact"/>
      <w:ind w:left="-108"/>
      <w:contextualSpacing/>
    </w:pPr>
    <w:rPr>
      <w:rFonts w:ascii="Besley" w:hAnsi="Besley" w:cs="Tahoma"/>
      <w:b/>
      <w:noProof/>
      <w:color w:val="003E52"/>
      <w:sz w:val="21"/>
      <w:szCs w:val="22"/>
    </w:rPr>
  </w:style>
  <w:style w:type="character" w:customStyle="1" w:styleId="Heading-THECBPageChar">
    <w:name w:val="Heading-THECBPage Char"/>
    <w:basedOn w:val="DefaultParagraphFont"/>
    <w:link w:val="Heading-THECBPage"/>
    <w:rsid w:val="00C17912"/>
    <w:rPr>
      <w:rFonts w:ascii="Besley" w:hAnsi="Besley" w:cs="Tahoma"/>
      <w:b/>
      <w:noProof/>
      <w:color w:val="003E52"/>
      <w:sz w:val="21"/>
      <w:szCs w:val="22"/>
    </w:rPr>
  </w:style>
  <w:style w:type="paragraph" w:customStyle="1" w:styleId="TableHead">
    <w:name w:val="Table_Head"/>
    <w:basedOn w:val="Normal"/>
    <w:link w:val="TableHeadChar"/>
    <w:rsid w:val="00D22447"/>
    <w:rPr>
      <w:rFonts w:ascii="Tahoma" w:hAnsi="Tahoma" w:cs="Tahoma"/>
      <w:b/>
      <w:szCs w:val="18"/>
    </w:rPr>
  </w:style>
  <w:style w:type="character" w:customStyle="1" w:styleId="TableHeadChar">
    <w:name w:val="Table_Head Char"/>
    <w:link w:val="TableHead"/>
    <w:rsid w:val="00D22447"/>
    <w:rPr>
      <w:rFonts w:ascii="Tahoma" w:eastAsia="Times New Roman" w:hAnsi="Tahoma" w:cs="Tahoma"/>
      <w:b/>
      <w:sz w:val="20"/>
      <w:szCs w:val="18"/>
    </w:rPr>
  </w:style>
  <w:style w:type="character" w:customStyle="1" w:styleId="Heading2Char">
    <w:name w:val="Heading 2 Char"/>
    <w:aliases w:val="CB_Head3 Char"/>
    <w:link w:val="Heading2"/>
    <w:rsid w:val="0052035D"/>
    <w:rPr>
      <w:rFonts w:ascii="Overpass" w:hAnsi="Overpass" w:cs="Tahoma"/>
      <w:b/>
      <w:bCs/>
      <w:sz w:val="24"/>
      <w:szCs w:val="24"/>
    </w:rPr>
  </w:style>
  <w:style w:type="character" w:customStyle="1" w:styleId="Heading1Char">
    <w:name w:val="Heading 1 Char"/>
    <w:aliases w:val="CB_Head4 Char,Heading3 Char"/>
    <w:link w:val="Heading1"/>
    <w:uiPriority w:val="9"/>
    <w:rsid w:val="005A1A2B"/>
    <w:rPr>
      <w:rFonts w:ascii="Overpass" w:eastAsia="Times New Roman" w:hAnsi="Overpass" w:cs="Tahoma"/>
      <w:b/>
      <w:bCs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C17912"/>
    <w:pPr>
      <w:keepNext/>
      <w:keepLines/>
      <w:spacing w:before="240" w:line="259" w:lineRule="auto"/>
      <w:outlineLvl w:val="9"/>
    </w:pPr>
    <w:rPr>
      <w:rFonts w:ascii="Cambria" w:hAnsi="Cambria" w:cs="Times New Roman"/>
      <w:b w:val="0"/>
      <w:color w:val="365F91"/>
      <w:sz w:val="32"/>
      <w:szCs w:val="32"/>
    </w:rPr>
  </w:style>
  <w:style w:type="paragraph" w:styleId="NoSpacing">
    <w:name w:val="No Spacing"/>
    <w:link w:val="NoSpacingChar"/>
    <w:uiPriority w:val="1"/>
    <w:qFormat/>
    <w:rsid w:val="00C17912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17912"/>
    <w:rPr>
      <w:sz w:val="22"/>
      <w:szCs w:val="22"/>
    </w:rPr>
  </w:style>
  <w:style w:type="paragraph" w:customStyle="1" w:styleId="Default">
    <w:name w:val="Default"/>
    <w:rsid w:val="00B26031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notranslate">
    <w:name w:val="notranslate"/>
    <w:basedOn w:val="DefaultParagraphFont"/>
    <w:rsid w:val="00B26031"/>
  </w:style>
  <w:style w:type="numbering" w:customStyle="1" w:styleId="Singlepunch">
    <w:name w:val="Single punch"/>
    <w:rsid w:val="00B26031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26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AA1D67"/>
    <w:rPr>
      <w:rFonts w:cs="Interstate Light"/>
      <w:color w:val="6D6E70"/>
      <w:sz w:val="17"/>
      <w:szCs w:val="17"/>
    </w:rPr>
  </w:style>
  <w:style w:type="table" w:customStyle="1" w:styleId="TableGrid3">
    <w:name w:val="Table Grid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B2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0">
    <w:name w:val="Heading1"/>
    <w:basedOn w:val="Normal"/>
    <w:link w:val="Heading1Char0"/>
    <w:rsid w:val="00B26031"/>
    <w:pPr>
      <w:spacing w:after="240" w:line="276" w:lineRule="auto"/>
      <w:jc w:val="center"/>
    </w:pPr>
    <w:rPr>
      <w:rFonts w:ascii="Tahoma" w:hAnsi="Tahoma" w:cs="Tahoma"/>
      <w:b/>
      <w:color w:val="005F84"/>
      <w:sz w:val="28"/>
      <w:szCs w:val="28"/>
    </w:rPr>
  </w:style>
  <w:style w:type="character" w:customStyle="1" w:styleId="Heading1Char0">
    <w:name w:val="Heading1 Char"/>
    <w:link w:val="Heading10"/>
    <w:rsid w:val="00B26031"/>
    <w:rPr>
      <w:rFonts w:ascii="Tahoma" w:eastAsia="Times New Roman" w:hAnsi="Tahoma" w:cs="Tahoma"/>
      <w:b/>
      <w:color w:val="005F84"/>
      <w:sz w:val="28"/>
      <w:szCs w:val="28"/>
    </w:rPr>
  </w:style>
  <w:style w:type="paragraph" w:customStyle="1" w:styleId="Head1Blue">
    <w:name w:val="Head1Blue"/>
    <w:basedOn w:val="Heading1"/>
    <w:link w:val="Head1BlueChar"/>
    <w:rsid w:val="00B26031"/>
    <w:pPr>
      <w:spacing w:before="480"/>
      <w:jc w:val="center"/>
    </w:pPr>
    <w:rPr>
      <w:b w:val="0"/>
      <w:bCs w:val="0"/>
      <w:sz w:val="26"/>
      <w:szCs w:val="26"/>
    </w:rPr>
  </w:style>
  <w:style w:type="character" w:customStyle="1" w:styleId="Head1BlueChar">
    <w:name w:val="Head1Blue Char"/>
    <w:link w:val="Head1Blue"/>
    <w:rsid w:val="00B26031"/>
    <w:rPr>
      <w:rFonts w:ascii="Tahoma" w:eastAsia="Times New Roman" w:hAnsi="Tahoma" w:cs="Tahoma"/>
      <w:i/>
      <w:sz w:val="26"/>
      <w:szCs w:val="26"/>
    </w:rPr>
  </w:style>
  <w:style w:type="paragraph" w:customStyle="1" w:styleId="BulletText">
    <w:name w:val="Bullet Text"/>
    <w:basedOn w:val="Normal"/>
    <w:link w:val="BulletTextChar"/>
    <w:rsid w:val="00B26031"/>
    <w:pPr>
      <w:numPr>
        <w:numId w:val="3"/>
      </w:numPr>
    </w:pPr>
    <w:rPr>
      <w:rFonts w:ascii="Tahoma" w:hAnsi="Tahoma" w:cs="Tahoma"/>
      <w:bCs/>
      <w:iCs/>
      <w:szCs w:val="22"/>
    </w:rPr>
  </w:style>
  <w:style w:type="character" w:customStyle="1" w:styleId="BulletTextChar">
    <w:name w:val="Bullet Text Char"/>
    <w:link w:val="BulletText"/>
    <w:rsid w:val="00B26031"/>
    <w:rPr>
      <w:rFonts w:ascii="Tahoma" w:eastAsia="Times New Roman" w:hAnsi="Tahoma" w:cs="Tahoma"/>
      <w:bCs/>
      <w:iCs/>
      <w:sz w:val="22"/>
      <w:szCs w:val="22"/>
    </w:rPr>
  </w:style>
  <w:style w:type="paragraph" w:customStyle="1" w:styleId="RomanNumHeds">
    <w:name w:val="RomanNumHeds"/>
    <w:basedOn w:val="Heading2"/>
    <w:link w:val="RomanNumHedsChar"/>
    <w:rsid w:val="00B26031"/>
    <w:pPr>
      <w:numPr>
        <w:numId w:val="4"/>
      </w:numPr>
      <w:outlineLvl w:val="0"/>
    </w:pPr>
  </w:style>
  <w:style w:type="character" w:customStyle="1" w:styleId="RomanNumHedsChar">
    <w:name w:val="RomanNumHeds Char"/>
    <w:link w:val="RomanNumHeds"/>
    <w:rsid w:val="00B26031"/>
    <w:rPr>
      <w:rFonts w:ascii="Overpass" w:hAnsi="Overpass" w:cs="Tahoma"/>
      <w:b/>
      <w:bCs/>
      <w:sz w:val="24"/>
      <w:szCs w:val="24"/>
    </w:rPr>
  </w:style>
  <w:style w:type="paragraph" w:customStyle="1" w:styleId="ABCHeds">
    <w:name w:val="ABCHeds"/>
    <w:basedOn w:val="NoSpacing"/>
    <w:link w:val="ABCHedsChar"/>
    <w:rsid w:val="00B26031"/>
    <w:pPr>
      <w:numPr>
        <w:numId w:val="2"/>
      </w:numPr>
    </w:pPr>
    <w:rPr>
      <w:rFonts w:ascii="Tahoma" w:hAnsi="Tahoma" w:cs="Tahoma"/>
    </w:rPr>
  </w:style>
  <w:style w:type="character" w:customStyle="1" w:styleId="ABCHedsChar">
    <w:name w:val="ABCHeds Char"/>
    <w:link w:val="ABCHeds"/>
    <w:rsid w:val="00B26031"/>
    <w:rPr>
      <w:rFonts w:ascii="Tahoma" w:hAnsi="Tahoma" w:cs="Tahoma"/>
      <w:sz w:val="22"/>
      <w:szCs w:val="22"/>
    </w:rPr>
  </w:style>
  <w:style w:type="paragraph" w:customStyle="1" w:styleId="TOCLevel2">
    <w:name w:val="TOCLevel2"/>
    <w:basedOn w:val="TOC2"/>
    <w:link w:val="TOCLevel2Char"/>
    <w:rsid w:val="00B26031"/>
    <w:pPr>
      <w:tabs>
        <w:tab w:val="left" w:pos="504"/>
      </w:tabs>
    </w:pPr>
  </w:style>
  <w:style w:type="character" w:customStyle="1" w:styleId="TOCLevel2Char">
    <w:name w:val="TOCLevel2 Char"/>
    <w:link w:val="TOCLevel2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2">
    <w:name w:val="toc 2"/>
    <w:basedOn w:val="TOC1"/>
    <w:next w:val="Normal"/>
    <w:link w:val="TOC2Char"/>
    <w:autoRedefine/>
    <w:uiPriority w:val="39"/>
    <w:unhideWhenUsed/>
    <w:rsid w:val="00B26031"/>
    <w:pPr>
      <w:tabs>
        <w:tab w:val="clear" w:pos="9350"/>
        <w:tab w:val="right" w:leader="dot" w:pos="9346"/>
      </w:tabs>
      <w:ind w:left="360"/>
    </w:pPr>
    <w:rPr>
      <w:noProof/>
      <w:color w:val="000000"/>
    </w:rPr>
  </w:style>
  <w:style w:type="paragraph" w:customStyle="1" w:styleId="TOCLevel3">
    <w:name w:val="TOCLevel3"/>
    <w:basedOn w:val="TOCLevel2"/>
    <w:link w:val="TOCLevel3Char"/>
    <w:rsid w:val="00B26031"/>
    <w:pPr>
      <w:tabs>
        <w:tab w:val="clear" w:pos="504"/>
        <w:tab w:val="left" w:pos="1080"/>
      </w:tabs>
    </w:pPr>
    <w:rPr>
      <w:bCs/>
    </w:rPr>
  </w:style>
  <w:style w:type="character" w:customStyle="1" w:styleId="TOCLevel3Char">
    <w:name w:val="TOCLevel3 Char"/>
    <w:link w:val="TOCLevel3"/>
    <w:rsid w:val="00B26031"/>
    <w:rPr>
      <w:rFonts w:ascii="Tahoma" w:eastAsia="Times New Roman" w:hAnsi="Tahoma" w:cs="Arial"/>
      <w:bCs/>
      <w:noProof/>
      <w:color w:val="000000"/>
      <w:sz w:val="22"/>
    </w:rPr>
  </w:style>
  <w:style w:type="character" w:customStyle="1" w:styleId="Heading3Char">
    <w:name w:val="Heading 3 Char"/>
    <w:link w:val="Heading3"/>
    <w:uiPriority w:val="9"/>
    <w:semiHidden/>
    <w:rsid w:val="00B26031"/>
    <w:rPr>
      <w:rFonts w:ascii="Cambria" w:eastAsia="Times New Roman" w:hAnsi="Cambria"/>
      <w:color w:val="243F60"/>
    </w:rPr>
  </w:style>
  <w:style w:type="character" w:customStyle="1" w:styleId="Heading4Char">
    <w:name w:val="Heading 4 Char"/>
    <w:link w:val="Heading4"/>
    <w:uiPriority w:val="9"/>
    <w:semiHidden/>
    <w:rsid w:val="00C17912"/>
    <w:rPr>
      <w:rFonts w:ascii="Cambria" w:hAnsi="Cambria"/>
      <w:i/>
      <w:iCs/>
      <w:color w:val="365F91"/>
      <w:sz w:val="21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6031"/>
    <w:pPr>
      <w:ind w:left="220" w:hanging="220"/>
    </w:pPr>
    <w:rPr>
      <w:rFonts w:ascii="Tahoma" w:hAnsi="Tahoma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26031"/>
    <w:pPr>
      <w:tabs>
        <w:tab w:val="right" w:leader="dot" w:pos="9350"/>
      </w:tabs>
      <w:spacing w:after="100"/>
    </w:pPr>
    <w:rPr>
      <w:rFonts w:ascii="Tahoma" w:hAnsi="Tahoma"/>
    </w:rPr>
  </w:style>
  <w:style w:type="character" w:customStyle="1" w:styleId="TOC1Char">
    <w:name w:val="TOC 1 Char"/>
    <w:link w:val="TOC1"/>
    <w:uiPriority w:val="39"/>
    <w:rsid w:val="00B26031"/>
    <w:rPr>
      <w:rFonts w:ascii="Tahoma" w:eastAsia="Times New Roman" w:hAnsi="Tahoma" w:cs="Arial"/>
      <w:sz w:val="22"/>
    </w:rPr>
  </w:style>
  <w:style w:type="character" w:customStyle="1" w:styleId="TOC2Char">
    <w:name w:val="TOC 2 Char"/>
    <w:link w:val="TOC2"/>
    <w:uiPriority w:val="39"/>
    <w:rsid w:val="00B26031"/>
    <w:rPr>
      <w:rFonts w:ascii="Tahoma" w:eastAsia="Times New Roman" w:hAnsi="Tahoma" w:cs="Arial"/>
      <w:noProof/>
      <w:color w:val="00000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B26031"/>
    <w:pPr>
      <w:spacing w:after="100"/>
      <w:ind w:left="440"/>
    </w:pPr>
    <w:rPr>
      <w:rFonts w:ascii="Tahoma" w:hAnsi="Tahoma"/>
    </w:rPr>
  </w:style>
  <w:style w:type="paragraph" w:styleId="TOC4">
    <w:name w:val="toc 4"/>
    <w:basedOn w:val="Normal"/>
    <w:next w:val="Normal"/>
    <w:autoRedefine/>
    <w:uiPriority w:val="39"/>
    <w:unhideWhenUsed/>
    <w:rsid w:val="00B26031"/>
    <w:pPr>
      <w:spacing w:after="100" w:line="259" w:lineRule="auto"/>
      <w:ind w:left="660"/>
    </w:pPr>
    <w:rPr>
      <w:rFonts w:ascii="Calibri" w:hAnsi="Calibri" w:cs="Times New Roman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26031"/>
    <w:pPr>
      <w:spacing w:after="100" w:line="259" w:lineRule="auto"/>
      <w:ind w:left="880"/>
    </w:pPr>
    <w:rPr>
      <w:rFonts w:ascii="Calibri" w:hAnsi="Calibri" w:cs="Times New Roman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26031"/>
    <w:pPr>
      <w:spacing w:after="100" w:line="259" w:lineRule="auto"/>
      <w:ind w:left="1100"/>
    </w:pPr>
    <w:rPr>
      <w:rFonts w:ascii="Calibri" w:hAnsi="Calibri" w:cs="Times New Roman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26031"/>
    <w:pPr>
      <w:spacing w:after="100" w:line="259" w:lineRule="auto"/>
      <w:ind w:left="1320"/>
    </w:pPr>
    <w:rPr>
      <w:rFonts w:ascii="Calibri" w:hAnsi="Calibri" w:cs="Times New Roman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26031"/>
    <w:pPr>
      <w:spacing w:after="100" w:line="259" w:lineRule="auto"/>
      <w:ind w:left="1540"/>
    </w:pPr>
    <w:rPr>
      <w:rFonts w:ascii="Calibri" w:hAnsi="Calibri" w:cs="Times New Roman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26031"/>
    <w:pPr>
      <w:spacing w:after="100" w:line="259" w:lineRule="auto"/>
      <w:ind w:left="1760"/>
    </w:pPr>
    <w:rPr>
      <w:rFonts w:ascii="Calibri" w:hAnsi="Calibri" w:cs="Times New Roman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6031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26031"/>
    <w:rPr>
      <w:sz w:val="20"/>
    </w:rPr>
  </w:style>
  <w:style w:type="character" w:customStyle="1" w:styleId="CommentTextChar">
    <w:name w:val="Comment Text Char"/>
    <w:link w:val="CommentText"/>
    <w:uiPriority w:val="99"/>
    <w:rsid w:val="00B26031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6031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B26031"/>
    <w:pPr>
      <w:tabs>
        <w:tab w:val="center" w:pos="4680"/>
        <w:tab w:val="right" w:pos="9360"/>
      </w:tabs>
    </w:pPr>
    <w:rPr>
      <w:rFonts w:ascii="Calibri" w:hAnsi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6031"/>
    <w:rPr>
      <w:rFonts w:eastAsia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B26031"/>
    <w:rPr>
      <w:rFonts w:ascii="Tahoma" w:hAnsi="Tahoma"/>
    </w:rPr>
  </w:style>
  <w:style w:type="character" w:styleId="FootnoteReference">
    <w:name w:val="footnote reference"/>
    <w:uiPriority w:val="99"/>
    <w:semiHidden/>
    <w:unhideWhenUsed/>
    <w:rsid w:val="00B2603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B26031"/>
    <w:rPr>
      <w:sz w:val="16"/>
      <w:szCs w:val="16"/>
    </w:rPr>
  </w:style>
  <w:style w:type="character" w:styleId="EndnoteReference">
    <w:name w:val="endnote reference"/>
    <w:uiPriority w:val="99"/>
    <w:semiHidden/>
    <w:unhideWhenUsed/>
    <w:rsid w:val="00B2603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6031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B26031"/>
    <w:rPr>
      <w:rFonts w:ascii="Arial" w:eastAsia="Times New Roman" w:hAnsi="Arial" w:cs="Arial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B26031"/>
    <w:pPr>
      <w:spacing w:before="120"/>
    </w:pPr>
    <w:rPr>
      <w:rFonts w:ascii="Tahoma" w:hAnsi="Tahoma" w:cs="Times New Roman"/>
      <w:bCs/>
    </w:rPr>
  </w:style>
  <w:style w:type="paragraph" w:styleId="Title">
    <w:name w:val="Title"/>
    <w:basedOn w:val="Normal"/>
    <w:next w:val="Normal"/>
    <w:link w:val="TitleChar"/>
    <w:uiPriority w:val="10"/>
    <w:rsid w:val="00B26031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26031"/>
    <w:rPr>
      <w:rFonts w:ascii="Cambria" w:eastAsia="Times New Roman" w:hAnsi="Cambria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B2603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6031"/>
    <w:rPr>
      <w:color w:val="800080"/>
      <w:u w:val="single"/>
    </w:rPr>
  </w:style>
  <w:style w:type="character" w:styleId="Strong">
    <w:name w:val="Strong"/>
    <w:uiPriority w:val="22"/>
    <w:rsid w:val="00B26031"/>
    <w:rPr>
      <w:b/>
      <w:bCs/>
    </w:rPr>
  </w:style>
  <w:style w:type="character" w:styleId="Emphasis">
    <w:name w:val="Emphasis"/>
    <w:uiPriority w:val="20"/>
    <w:rsid w:val="00B2603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6031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0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B26031"/>
    <w:pPr>
      <w:spacing w:after="200" w:line="276" w:lineRule="auto"/>
      <w:ind w:left="720"/>
      <w:contextualSpacing/>
    </w:pPr>
    <w:rPr>
      <w:rFonts w:ascii="Calibri" w:hAnsi="Calibri" w:cs="Times New Roman"/>
      <w:szCs w:val="22"/>
    </w:rPr>
  </w:style>
  <w:style w:type="character" w:styleId="IntenseEmphasis">
    <w:name w:val="Intense Emphasis"/>
    <w:uiPriority w:val="21"/>
    <w:rsid w:val="00B26031"/>
    <w:rPr>
      <w:i/>
      <w:iCs/>
      <w:color w:val="4F81BD"/>
    </w:rPr>
  </w:style>
  <w:style w:type="character" w:styleId="IntenseReference">
    <w:name w:val="Intense Reference"/>
    <w:uiPriority w:val="32"/>
    <w:rsid w:val="00B26031"/>
    <w:rPr>
      <w:b/>
      <w:bCs/>
      <w:smallCaps/>
      <w:color w:val="4F81BD"/>
      <w:spacing w:val="5"/>
    </w:rPr>
  </w:style>
  <w:style w:type="character" w:styleId="Mention">
    <w:name w:val="Mention"/>
    <w:uiPriority w:val="99"/>
    <w:semiHidden/>
    <w:unhideWhenUsed/>
    <w:rsid w:val="00B26031"/>
    <w:rPr>
      <w:color w:val="2B579A"/>
      <w:shd w:val="clear" w:color="auto" w:fill="E6E6E6"/>
    </w:rPr>
  </w:style>
  <w:style w:type="paragraph" w:customStyle="1" w:styleId="AppendixHead2">
    <w:name w:val="Appendix_Head2"/>
    <w:basedOn w:val="CBHead2"/>
    <w:link w:val="AppendixHead2Char"/>
    <w:qFormat/>
    <w:rsid w:val="00C17912"/>
  </w:style>
  <w:style w:type="character" w:customStyle="1" w:styleId="AppendixHead2Char">
    <w:name w:val="Appendix_Head2 Char"/>
    <w:basedOn w:val="CBHead2Char"/>
    <w:link w:val="AppendixHead2"/>
    <w:rsid w:val="00C17912"/>
    <w:rPr>
      <w:rFonts w:ascii="Overpass" w:hAnsi="Overpass" w:cs="Tahoma"/>
      <w:b/>
      <w:color w:val="007DA4"/>
      <w:sz w:val="24"/>
      <w:szCs w:val="28"/>
    </w:rPr>
  </w:style>
  <w:style w:type="paragraph" w:customStyle="1" w:styleId="AppendixHead3">
    <w:name w:val="Appendix_Head3"/>
    <w:basedOn w:val="Heading2"/>
    <w:link w:val="AppendixHead3Char"/>
    <w:qFormat/>
    <w:rsid w:val="00C17912"/>
  </w:style>
  <w:style w:type="character" w:customStyle="1" w:styleId="AppendixHead3Char">
    <w:name w:val="Appendix_Head3 Char"/>
    <w:basedOn w:val="Heading2Char"/>
    <w:link w:val="AppendixHead3"/>
    <w:rsid w:val="00C17912"/>
    <w:rPr>
      <w:rFonts w:ascii="Overpass" w:hAnsi="Overpass" w:cs="Tahoma"/>
      <w:b/>
      <w:bCs/>
      <w:sz w:val="22"/>
      <w:szCs w:val="22"/>
    </w:rPr>
  </w:style>
  <w:style w:type="paragraph" w:customStyle="1" w:styleId="FigureHeading">
    <w:name w:val="Figure_Heading"/>
    <w:basedOn w:val="Normal"/>
    <w:next w:val="CBText"/>
    <w:link w:val="FigureHeadingChar"/>
    <w:rsid w:val="00B26031"/>
    <w:rPr>
      <w:rFonts w:ascii="Tahoma" w:hAnsi="Tahoma" w:cs="Tahoma"/>
      <w:b/>
      <w:sz w:val="20"/>
      <w:szCs w:val="22"/>
    </w:rPr>
  </w:style>
  <w:style w:type="character" w:customStyle="1" w:styleId="FigureHeadingChar">
    <w:name w:val="Figure_Heading Char"/>
    <w:link w:val="Figure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ChartHeading">
    <w:name w:val="Chart_Heading"/>
    <w:basedOn w:val="FigureHeading"/>
    <w:next w:val="CBText"/>
    <w:link w:val="ChartHeadingChar"/>
    <w:rsid w:val="00B26031"/>
  </w:style>
  <w:style w:type="character" w:customStyle="1" w:styleId="ChartHeadingChar">
    <w:name w:val="Chart_Heading Char"/>
    <w:basedOn w:val="FigureHeadingChar"/>
    <w:link w:val="ChartHeading"/>
    <w:rsid w:val="00B26031"/>
    <w:rPr>
      <w:rFonts w:ascii="Tahoma" w:eastAsia="Times New Roman" w:hAnsi="Tahoma" w:cs="Tahoma"/>
      <w:b/>
      <w:sz w:val="20"/>
      <w:szCs w:val="22"/>
    </w:rPr>
  </w:style>
  <w:style w:type="paragraph" w:customStyle="1" w:styleId="TableHeading">
    <w:name w:val="Table_Heading"/>
    <w:basedOn w:val="Normal"/>
    <w:next w:val="CBText"/>
    <w:link w:val="TableHeadingChar"/>
    <w:qFormat/>
    <w:rsid w:val="00C17912"/>
    <w:rPr>
      <w:rFonts w:ascii="Besley" w:hAnsi="Besley" w:cs="Tahoma"/>
      <w:b/>
      <w:color w:val="003E52"/>
      <w:sz w:val="20"/>
      <w:szCs w:val="18"/>
    </w:rPr>
  </w:style>
  <w:style w:type="character" w:customStyle="1" w:styleId="TableHeadingChar">
    <w:name w:val="Table_Heading Char"/>
    <w:link w:val="TableHeading"/>
    <w:rsid w:val="00C17912"/>
    <w:rPr>
      <w:rFonts w:ascii="Besley" w:hAnsi="Besley" w:cs="Tahoma"/>
      <w:b/>
      <w:color w:val="003E52"/>
      <w:szCs w:val="18"/>
    </w:rPr>
  </w:style>
  <w:style w:type="paragraph" w:customStyle="1" w:styleId="ChartHead">
    <w:name w:val="Chart_Head"/>
    <w:basedOn w:val="FigureHead"/>
    <w:next w:val="CBText"/>
    <w:link w:val="ChartHeadChar"/>
    <w:qFormat/>
    <w:rsid w:val="00C17912"/>
  </w:style>
  <w:style w:type="character" w:customStyle="1" w:styleId="ChartHeadChar">
    <w:name w:val="Chart_Head Char"/>
    <w:basedOn w:val="FigureHeadChar"/>
    <w:link w:val="ChartHead"/>
    <w:rsid w:val="00C17912"/>
    <w:rPr>
      <w:rFonts w:ascii="Besley" w:eastAsia="Times New Roman" w:hAnsi="Besley" w:cs="Tahoma"/>
      <w:b/>
      <w:color w:val="003E52"/>
      <w:szCs w:val="22"/>
    </w:rPr>
  </w:style>
  <w:style w:type="numbering" w:customStyle="1" w:styleId="Boardstyle">
    <w:name w:val="Board style"/>
    <w:uiPriority w:val="99"/>
    <w:rsid w:val="007931FC"/>
    <w:pPr>
      <w:numPr>
        <w:numId w:val="5"/>
      </w:numPr>
    </w:pPr>
  </w:style>
  <w:style w:type="paragraph" w:customStyle="1" w:styleId="paragraph">
    <w:name w:val="paragraph"/>
    <w:basedOn w:val="Normal"/>
    <w:rsid w:val="00DC5CCB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DC5CCB"/>
  </w:style>
  <w:style w:type="character" w:customStyle="1" w:styleId="eop">
    <w:name w:val="eop"/>
    <w:basedOn w:val="DefaultParagraphFont"/>
    <w:rsid w:val="00DC5CCB"/>
  </w:style>
  <w:style w:type="paragraph" w:styleId="Revision">
    <w:name w:val="Revision"/>
    <w:hidden/>
    <w:uiPriority w:val="99"/>
    <w:semiHidden/>
    <w:rsid w:val="002C7786"/>
    <w:rPr>
      <w:rFonts w:ascii="Arial" w:eastAsia="Times New Roman" w:hAnsi="Arial" w:cs="Arial"/>
      <w:sz w:val="22"/>
      <w:szCs w:val="24"/>
    </w:rPr>
  </w:style>
  <w:style w:type="paragraph" w:customStyle="1" w:styleId="pf0">
    <w:name w:val="pf0"/>
    <w:basedOn w:val="Normal"/>
    <w:rsid w:val="001A20F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f01">
    <w:name w:val="cf01"/>
    <w:basedOn w:val="DefaultParagraphFont"/>
    <w:rsid w:val="001A20F2"/>
    <w:rPr>
      <w:rFonts w:ascii="Segoe UI" w:hAnsi="Segoe UI" w:cs="Segoe UI" w:hint="default"/>
      <w:sz w:val="18"/>
      <w:szCs w:val="18"/>
    </w:rPr>
  </w:style>
  <w:style w:type="table" w:styleId="ListTable3-Accent1">
    <w:name w:val="List Table 3 Accent 1"/>
    <w:basedOn w:val="TableNormal"/>
    <w:uiPriority w:val="48"/>
    <w:tblPr>
      <w:tblStyleRowBandSize w:val="1"/>
      <w:tblStyleColBandSize w:val="1"/>
      <w:tblBorders>
        <w:top w:val="single" w:sz="4" w:space="0" w:color="003E52" w:themeColor="accent1"/>
        <w:left w:val="single" w:sz="4" w:space="0" w:color="003E52" w:themeColor="accent1"/>
        <w:bottom w:val="single" w:sz="4" w:space="0" w:color="003E52" w:themeColor="accent1"/>
        <w:right w:val="single" w:sz="4" w:space="0" w:color="003E5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E52" w:themeFill="accent1"/>
      </w:tcPr>
    </w:tblStylePr>
    <w:tblStylePr w:type="lastRow">
      <w:rPr>
        <w:b/>
        <w:bCs/>
      </w:rPr>
      <w:tblPr/>
      <w:tcPr>
        <w:tcBorders>
          <w:top w:val="double" w:sz="4" w:space="0" w:color="003E5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E52" w:themeColor="accent1"/>
          <w:right w:val="single" w:sz="4" w:space="0" w:color="003E52" w:themeColor="accent1"/>
        </w:tcBorders>
      </w:tcPr>
    </w:tblStylePr>
    <w:tblStylePr w:type="band1Horz">
      <w:tblPr/>
      <w:tcPr>
        <w:tcBorders>
          <w:top w:val="single" w:sz="4" w:space="0" w:color="003E52" w:themeColor="accent1"/>
          <w:bottom w:val="single" w:sz="4" w:space="0" w:color="003E5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E52" w:themeColor="accent1"/>
          <w:left w:val="nil"/>
        </w:tcBorders>
      </w:tcPr>
    </w:tblStylePr>
    <w:tblStylePr w:type="swCell">
      <w:tblPr/>
      <w:tcPr>
        <w:tcBorders>
          <w:top w:val="double" w:sz="4" w:space="0" w:color="003E5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E109A"/>
    <w:tblPr>
      <w:tblStyleRowBandSize w:val="1"/>
      <w:tblStyleColBandSize w:val="1"/>
      <w:tblBorders>
        <w:top w:val="single" w:sz="4" w:space="0" w:color="037DA4" w:themeColor="accent2"/>
        <w:left w:val="single" w:sz="4" w:space="0" w:color="037DA4" w:themeColor="accent2"/>
        <w:bottom w:val="single" w:sz="4" w:space="0" w:color="037DA4" w:themeColor="accent2"/>
        <w:right w:val="single" w:sz="4" w:space="0" w:color="037D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DA4" w:themeFill="accent2"/>
      </w:tcPr>
    </w:tblStylePr>
    <w:tblStylePr w:type="lastRow">
      <w:rPr>
        <w:b/>
        <w:bCs/>
      </w:rPr>
      <w:tblPr/>
      <w:tcPr>
        <w:tcBorders>
          <w:top w:val="double" w:sz="4" w:space="0" w:color="037D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DA4" w:themeColor="accent2"/>
          <w:right w:val="single" w:sz="4" w:space="0" w:color="037DA4" w:themeColor="accent2"/>
        </w:tcBorders>
      </w:tcPr>
    </w:tblStylePr>
    <w:tblStylePr w:type="band1Horz">
      <w:tblPr/>
      <w:tcPr>
        <w:tcBorders>
          <w:top w:val="single" w:sz="4" w:space="0" w:color="037DA4" w:themeColor="accent2"/>
          <w:bottom w:val="single" w:sz="4" w:space="0" w:color="037D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DA4" w:themeColor="accent2"/>
          <w:left w:val="nil"/>
        </w:tcBorders>
      </w:tcPr>
    </w:tblStylePr>
    <w:tblStylePr w:type="swCell">
      <w:tblPr/>
      <w:tcPr>
        <w:tcBorders>
          <w:top w:val="double" w:sz="4" w:space="0" w:color="037DA4" w:themeColor="accent2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66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2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416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6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51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7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2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7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4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singeea\Desktop\THECB%20Templates\Branded%20Word%20doc%20template%20-%20FINAL%20REV.dotx" TargetMode="External"/></Relationships>
</file>

<file path=word/theme/theme1.xml><?xml version="1.0" encoding="utf-8"?>
<a:theme xmlns:a="http://schemas.openxmlformats.org/drawingml/2006/main" name="Office Theme">
  <a:themeElements>
    <a:clrScheme name="THECB Rebrand">
      <a:dk1>
        <a:sysClr val="windowText" lastClr="000000"/>
      </a:dk1>
      <a:lt1>
        <a:sysClr val="window" lastClr="FFFFFF"/>
      </a:lt1>
      <a:dk2>
        <a:srgbClr val="355F92"/>
      </a:dk2>
      <a:lt2>
        <a:srgbClr val="EEECE1"/>
      </a:lt2>
      <a:accent1>
        <a:srgbClr val="003E52"/>
      </a:accent1>
      <a:accent2>
        <a:srgbClr val="037DA4"/>
      </a:accent2>
      <a:accent3>
        <a:srgbClr val="373A36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5ed3694-682a-4593-a503-9b91d663c724">
      <UserInfo>
        <DisplayName>DeLanda, Amelia</DisplayName>
        <AccountId>188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B87507F7A0B46A6EC7D239BF1211F" ma:contentTypeVersion="10" ma:contentTypeDescription="Create a new document." ma:contentTypeScope="" ma:versionID="42f36ff3bee6fdd0219a6195e14b94e2">
  <xsd:schema xmlns:xsd="http://www.w3.org/2001/XMLSchema" xmlns:xs="http://www.w3.org/2001/XMLSchema" xmlns:p="http://schemas.microsoft.com/office/2006/metadata/properties" xmlns:ns2="6efeff5f-290f-44aa-b8d9-d4cd019537b4" xmlns:ns3="a5ed3694-682a-4593-a503-9b91d663c724" targetNamespace="http://schemas.microsoft.com/office/2006/metadata/properties" ma:root="true" ma:fieldsID="2189b68e053819360641e187c24d9560" ns2:_="" ns3:_="">
    <xsd:import namespace="6efeff5f-290f-44aa-b8d9-d4cd019537b4"/>
    <xsd:import namespace="a5ed3694-682a-4593-a503-9b91d663c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eff5f-290f-44aa-b8d9-d4cd019537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d3694-682a-4593-a503-9b91d663c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21CDF-A7F7-4FEA-8844-F9864190EE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AF24D8-9854-4D98-AD35-B45883B9FD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B110C2-44A5-4D68-AE66-F390ABFEA36B}">
  <ds:schemaRefs>
    <ds:schemaRef ds:uri="http://schemas.microsoft.com/office/2006/metadata/properties"/>
    <ds:schemaRef ds:uri="http://schemas.microsoft.com/office/infopath/2007/PartnerControls"/>
    <ds:schemaRef ds:uri="a5ed3694-682a-4593-a503-9b91d663c724"/>
  </ds:schemaRefs>
</ds:datastoreItem>
</file>

<file path=customXml/itemProps4.xml><?xml version="1.0" encoding="utf-8"?>
<ds:datastoreItem xmlns:ds="http://schemas.openxmlformats.org/officeDocument/2006/customXml" ds:itemID="{27142F5D-623F-4340-BA3A-A21980CB2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eff5f-290f-44aa-b8d9-d4cd019537b4"/>
    <ds:schemaRef ds:uri="a5ed3694-682a-4593-a503-9b91d663c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Branded Word doc template - FINAL REV</Template>
  <TotalTime>14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Links>
    <vt:vector size="18" baseType="variant">
      <vt:variant>
        <vt:i4>1310798</vt:i4>
      </vt:variant>
      <vt:variant>
        <vt:i4>6</vt:i4>
      </vt:variant>
      <vt:variant>
        <vt:i4>0</vt:i4>
      </vt:variant>
      <vt:variant>
        <vt:i4>5</vt:i4>
      </vt:variant>
      <vt:variant>
        <vt:lpwstr>http://www.txhighereddata.org/interactive/UnivCourse/</vt:lpwstr>
      </vt:variant>
      <vt:variant>
        <vt:lpwstr/>
      </vt:variant>
      <vt:variant>
        <vt:i4>5177423</vt:i4>
      </vt:variant>
      <vt:variant>
        <vt:i4>3</vt:i4>
      </vt:variant>
      <vt:variant>
        <vt:i4>0</vt:i4>
      </vt:variant>
      <vt:variant>
        <vt:i4>5</vt:i4>
      </vt:variant>
      <vt:variant>
        <vt:lpwstr>http://board.thecb.state.tx.us/apps/WorkforceEd/acgm/acgm.htm</vt:lpwstr>
      </vt:variant>
      <vt:variant>
        <vt:lpwstr/>
      </vt:variant>
      <vt:variant>
        <vt:i4>7405670</vt:i4>
      </vt:variant>
      <vt:variant>
        <vt:i4>0</vt:i4>
      </vt:variant>
      <vt:variant>
        <vt:i4>0</vt:i4>
      </vt:variant>
      <vt:variant>
        <vt:i4>5</vt:i4>
      </vt:variant>
      <vt:variant>
        <vt:lpwstr>https://nces.ed.gov/ipeds/cipcode/Default.aspx?y=56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Gelsinger, Emma</dc:creator>
  <cp:keywords/>
  <dc:description/>
  <cp:lastModifiedBy>Gelsinger, Emma</cp:lastModifiedBy>
  <cp:revision>7</cp:revision>
  <dcterms:created xsi:type="dcterms:W3CDTF">2023-02-24T17:54:00Z</dcterms:created>
  <dcterms:modified xsi:type="dcterms:W3CDTF">2023-03-08T17:14:00Z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0x010100CFEB87507F7A0B46A6EC7D239BF1211F</vt:lpwstr>
  </property>
  <property fmtid="{D5CDD505-2E9C-101B-9397-08002B2CF9AE}" pid="3" name="MediaServiceImageTags">
    <vt:lpwstr/>
  </property>
</Properties>
</file>